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99E4D" w14:textId="77777777" w:rsidR="00FC2A93" w:rsidRPr="00477C38" w:rsidRDefault="00E76FE4" w:rsidP="00FC2A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3B3B3"/>
        <w:spacing w:after="0"/>
        <w:jc w:val="center"/>
        <w:rPr>
          <w:rFonts w:asciiTheme="minorHAnsi" w:hAnsiTheme="minorHAnsi"/>
          <w:b/>
          <w:smallCaps/>
        </w:rPr>
      </w:pPr>
      <w:r>
        <w:rPr>
          <w:rFonts w:asciiTheme="minorHAnsi" w:hAnsiTheme="minorHAnsi"/>
          <w:b/>
          <w:smallCaps/>
        </w:rPr>
        <w:t xml:space="preserve">Formulário 4 - </w:t>
      </w:r>
      <w:r w:rsidR="00FC2A93" w:rsidRPr="00477C38">
        <w:rPr>
          <w:rFonts w:asciiTheme="minorHAnsi" w:hAnsiTheme="minorHAnsi"/>
          <w:b/>
          <w:smallCaps/>
        </w:rPr>
        <w:t xml:space="preserve">Formulário de </w:t>
      </w:r>
      <w:r w:rsidR="00FC2A93">
        <w:rPr>
          <w:rFonts w:asciiTheme="minorHAnsi" w:hAnsiTheme="minorHAnsi"/>
          <w:b/>
          <w:smallCaps/>
        </w:rPr>
        <w:t>Relatório</w:t>
      </w:r>
    </w:p>
    <w:p w14:paraId="4ECAC431" w14:textId="77777777" w:rsidR="00FC2A93" w:rsidRDefault="00FC2A93" w:rsidP="00FC2A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3B3B3"/>
        <w:spacing w:after="0"/>
        <w:jc w:val="center"/>
        <w:rPr>
          <w:b/>
          <w:caps/>
          <w:sz w:val="20"/>
        </w:rPr>
      </w:pPr>
      <w:r w:rsidRPr="00D144EA">
        <w:rPr>
          <w:b/>
          <w:smallCaps/>
          <w:sz w:val="20"/>
        </w:rPr>
        <w:t xml:space="preserve">FORMAÇÃO DESPORTIVA / </w:t>
      </w:r>
      <w:r w:rsidRPr="00D144EA">
        <w:rPr>
          <w:b/>
          <w:caps/>
          <w:sz w:val="20"/>
        </w:rPr>
        <w:t>Competição desportiva não profissional</w:t>
      </w:r>
      <w:r>
        <w:rPr>
          <w:b/>
          <w:caps/>
          <w:sz w:val="20"/>
        </w:rPr>
        <w:t xml:space="preserve"> / DESPORTO ADAPTADO</w:t>
      </w:r>
    </w:p>
    <w:p w14:paraId="53D5776F" w14:textId="77777777" w:rsidR="00FC2A93" w:rsidRPr="00CB72A1" w:rsidRDefault="00FC2A93" w:rsidP="00FC2A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3B3B3"/>
        <w:spacing w:after="0"/>
        <w:jc w:val="center"/>
        <w:rPr>
          <w:smallCaps/>
          <w:sz w:val="16"/>
        </w:rPr>
      </w:pPr>
      <w:r w:rsidRPr="00CB72A1">
        <w:rPr>
          <w:caps/>
          <w:sz w:val="16"/>
        </w:rPr>
        <w:t>(preencher uma ficha por cada grupo de trabalho)</w:t>
      </w:r>
    </w:p>
    <w:p w14:paraId="10F487DC" w14:textId="77777777" w:rsidR="004A09C4" w:rsidRDefault="004A09C4" w:rsidP="004A09C4">
      <w:pPr>
        <w:spacing w:after="120"/>
        <w:rPr>
          <w:sz w:val="10"/>
          <w:szCs w:val="10"/>
        </w:rPr>
      </w:pPr>
      <w:r>
        <w:rPr>
          <w:sz w:val="10"/>
          <w:szCs w:val="10"/>
        </w:rPr>
        <w:t>v.2022/09/27</w:t>
      </w:r>
    </w:p>
    <w:p w14:paraId="0C1C1B9C" w14:textId="77777777" w:rsidR="00FC2A93" w:rsidRPr="00560D69" w:rsidRDefault="00FC2A93" w:rsidP="00FC2A93">
      <w:pPr>
        <w:spacing w:after="120"/>
        <w:rPr>
          <w:sz w:val="20"/>
          <w:szCs w:val="20"/>
        </w:rPr>
      </w:pPr>
      <w:r w:rsidRPr="00560D69">
        <w:rPr>
          <w:sz w:val="20"/>
          <w:szCs w:val="20"/>
        </w:rPr>
        <w:t xml:space="preserve">Entidade: </w:t>
      </w:r>
      <w:r w:rsidRPr="00560D69">
        <w:rPr>
          <w:bCs/>
          <w:sz w:val="20"/>
          <w:szCs w:val="20"/>
        </w:rPr>
        <w:t>_______________________________________________________________________________________</w:t>
      </w:r>
      <w:r>
        <w:rPr>
          <w:rStyle w:val="Forte"/>
          <w:b w:val="0"/>
          <w:color w:val="000000"/>
          <w:sz w:val="20"/>
          <w:szCs w:val="20"/>
        </w:rPr>
        <w:t>_________</w:t>
      </w:r>
    </w:p>
    <w:p w14:paraId="2D5BF4E8" w14:textId="77777777" w:rsidR="00FC2A93" w:rsidRPr="00560D69" w:rsidRDefault="00FC2A93" w:rsidP="00FC2A93">
      <w:pPr>
        <w:spacing w:after="120"/>
        <w:rPr>
          <w:sz w:val="20"/>
          <w:szCs w:val="20"/>
        </w:rPr>
      </w:pPr>
      <w:r w:rsidRPr="00560D69">
        <w:rPr>
          <w:sz w:val="20"/>
          <w:szCs w:val="20"/>
        </w:rPr>
        <w:t xml:space="preserve">Modalidade: </w:t>
      </w:r>
      <w:r w:rsidRPr="00560D69">
        <w:rPr>
          <w:bCs/>
          <w:sz w:val="20"/>
          <w:szCs w:val="20"/>
        </w:rPr>
        <w:t>____________________________________________________________________________________</w:t>
      </w:r>
      <w:r>
        <w:rPr>
          <w:rStyle w:val="Forte"/>
          <w:b w:val="0"/>
          <w:color w:val="000000"/>
          <w:sz w:val="20"/>
          <w:szCs w:val="20"/>
        </w:rPr>
        <w:t>__________</w:t>
      </w:r>
    </w:p>
    <w:p w14:paraId="3BCF3BD4" w14:textId="77777777" w:rsidR="00FC2A93" w:rsidRPr="00560D69" w:rsidRDefault="00FC2A93" w:rsidP="00FC2A93">
      <w:pPr>
        <w:spacing w:after="120"/>
        <w:rPr>
          <w:sz w:val="20"/>
          <w:szCs w:val="20"/>
        </w:rPr>
      </w:pPr>
      <w:r w:rsidRPr="00560D69">
        <w:rPr>
          <w:sz w:val="20"/>
          <w:szCs w:val="20"/>
        </w:rPr>
        <w:t xml:space="preserve">Grupo: </w:t>
      </w:r>
      <w:r w:rsidRPr="00560D69">
        <w:rPr>
          <w:bCs/>
          <w:sz w:val="20"/>
          <w:szCs w:val="20"/>
        </w:rPr>
        <w:t>______________________________________</w:t>
      </w:r>
      <w:r>
        <w:rPr>
          <w:bCs/>
          <w:sz w:val="20"/>
          <w:szCs w:val="20"/>
        </w:rPr>
        <w:t xml:space="preserve"> </w:t>
      </w:r>
      <w:r w:rsidRPr="00560D69">
        <w:rPr>
          <w:sz w:val="20"/>
          <w:szCs w:val="20"/>
        </w:rPr>
        <w:t>Escalão</w:t>
      </w:r>
      <w:r>
        <w:rPr>
          <w:sz w:val="20"/>
          <w:szCs w:val="20"/>
        </w:rPr>
        <w:t xml:space="preserve"> </w:t>
      </w:r>
      <w:r w:rsidRPr="00074237">
        <w:rPr>
          <w:sz w:val="16"/>
          <w:szCs w:val="20"/>
        </w:rPr>
        <w:t>(consultar tabela do documento orientador)</w:t>
      </w:r>
      <w:r w:rsidRPr="00560D69">
        <w:rPr>
          <w:sz w:val="20"/>
          <w:szCs w:val="20"/>
        </w:rPr>
        <w:t xml:space="preserve">: </w:t>
      </w:r>
      <w:r>
        <w:rPr>
          <w:bCs/>
          <w:sz w:val="20"/>
          <w:szCs w:val="20"/>
        </w:rPr>
        <w:t>__</w:t>
      </w:r>
      <w:r w:rsidRPr="00560D69">
        <w:rPr>
          <w:bCs/>
          <w:sz w:val="20"/>
          <w:szCs w:val="20"/>
        </w:rPr>
        <w:t>______________________</w:t>
      </w:r>
    </w:p>
    <w:p w14:paraId="1836FBCD" w14:textId="77777777" w:rsidR="00FC2A93" w:rsidRPr="00560D69" w:rsidRDefault="00FC2A93" w:rsidP="00FC2A93">
      <w:pPr>
        <w:spacing w:after="0"/>
        <w:rPr>
          <w:sz w:val="20"/>
          <w:szCs w:val="20"/>
        </w:rPr>
      </w:pPr>
      <w:r w:rsidRPr="00560D69">
        <w:rPr>
          <w:sz w:val="20"/>
          <w:szCs w:val="20"/>
        </w:rPr>
        <w:t xml:space="preserve">Sexo: </w:t>
      </w:r>
      <w:r w:rsidRPr="00560D69">
        <w:rPr>
          <w:sz w:val="20"/>
          <w:szCs w:val="20"/>
        </w:rPr>
        <w:tab/>
      </w:r>
      <w:r w:rsidRPr="00560D69">
        <w:rPr>
          <w:sz w:val="20"/>
          <w:szCs w:val="20"/>
        </w:rPr>
        <w:tab/>
        <w:t>Masculino ___ Feminino ____ Misto ______</w:t>
      </w:r>
    </w:p>
    <w:p w14:paraId="10669B67" w14:textId="349AEC98" w:rsidR="00FC2A93" w:rsidRDefault="00FC2A93" w:rsidP="00FC2A93">
      <w:pPr>
        <w:spacing w:after="120"/>
        <w:rPr>
          <w:sz w:val="20"/>
          <w:szCs w:val="20"/>
        </w:rPr>
      </w:pPr>
      <w:r w:rsidRPr="00560D69">
        <w:rPr>
          <w:sz w:val="20"/>
          <w:szCs w:val="20"/>
        </w:rPr>
        <w:t xml:space="preserve">Tipo de </w:t>
      </w:r>
      <w:r w:rsidR="004A09C4">
        <w:rPr>
          <w:sz w:val="20"/>
          <w:szCs w:val="20"/>
        </w:rPr>
        <w:t>a</w:t>
      </w:r>
      <w:r w:rsidRPr="00560D69">
        <w:rPr>
          <w:sz w:val="20"/>
          <w:szCs w:val="20"/>
        </w:rPr>
        <w:t xml:space="preserve">tividade: </w:t>
      </w:r>
      <w:r w:rsidRPr="00560D69">
        <w:rPr>
          <w:sz w:val="20"/>
          <w:szCs w:val="20"/>
        </w:rPr>
        <w:tab/>
      </w:r>
      <w:r w:rsidRPr="00560D69">
        <w:rPr>
          <w:sz w:val="20"/>
          <w:szCs w:val="20"/>
        </w:rPr>
        <w:tab/>
        <w:t>Formativa? ___ Competitiva? ___ Ambas? ___</w:t>
      </w:r>
    </w:p>
    <w:p w14:paraId="4B646D2C" w14:textId="77777777" w:rsidR="00FC2A93" w:rsidRDefault="00FC2A93" w:rsidP="00FC2A93">
      <w:pPr>
        <w:spacing w:after="120"/>
        <w:rPr>
          <w:sz w:val="20"/>
          <w:szCs w:val="20"/>
        </w:rPr>
      </w:pPr>
      <w:r>
        <w:rPr>
          <w:sz w:val="20"/>
          <w:szCs w:val="20"/>
        </w:rPr>
        <w:t>Local de Treino? ___________________________________________________________________________________________</w:t>
      </w:r>
    </w:p>
    <w:p w14:paraId="66BD1802" w14:textId="465F2889" w:rsidR="00FC2A93" w:rsidRPr="00560D69" w:rsidRDefault="00FC2A93" w:rsidP="00FC2A93">
      <w:pPr>
        <w:spacing w:after="0"/>
        <w:rPr>
          <w:sz w:val="20"/>
          <w:szCs w:val="20"/>
        </w:rPr>
      </w:pPr>
      <w:r w:rsidRPr="00560D69">
        <w:rPr>
          <w:sz w:val="20"/>
          <w:szCs w:val="20"/>
        </w:rPr>
        <w:t>Desde que ano este escalão/ grupo de trabalho desenvolve a sua atividade sem interrupção? __________________</w:t>
      </w:r>
      <w:r>
        <w:rPr>
          <w:rStyle w:val="Forte"/>
          <w:b w:val="0"/>
          <w:color w:val="000000"/>
          <w:sz w:val="20"/>
          <w:szCs w:val="20"/>
        </w:rPr>
        <w:t>__________</w:t>
      </w:r>
    </w:p>
    <w:p w14:paraId="7F4EFB8F" w14:textId="77777777" w:rsidR="00FC2A93" w:rsidRPr="00526489" w:rsidRDefault="00FC2A93" w:rsidP="00FC2A93">
      <w:pPr>
        <w:spacing w:after="0"/>
        <w:rPr>
          <w:rStyle w:val="Forte"/>
          <w:b w:val="0"/>
          <w:color w:val="000000"/>
          <w:sz w:val="10"/>
          <w:szCs w:val="10"/>
        </w:rPr>
      </w:pPr>
    </w:p>
    <w:p w14:paraId="1415A04D" w14:textId="77777777" w:rsidR="00FC2A93" w:rsidRPr="00560D69" w:rsidRDefault="00FC2A93" w:rsidP="00FC2A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sz w:val="20"/>
          <w:szCs w:val="20"/>
        </w:rPr>
      </w:pPr>
      <w:r w:rsidRPr="00560D69">
        <w:rPr>
          <w:sz w:val="20"/>
          <w:szCs w:val="20"/>
        </w:rPr>
        <w:t>Treinador Principal: ______________________________________________________________________________</w:t>
      </w:r>
      <w:r>
        <w:rPr>
          <w:rStyle w:val="Forte"/>
          <w:b w:val="0"/>
          <w:color w:val="000000"/>
          <w:sz w:val="20"/>
          <w:szCs w:val="20"/>
        </w:rPr>
        <w:t>__________</w:t>
      </w:r>
    </w:p>
    <w:p w14:paraId="1CB36D7C" w14:textId="77777777" w:rsidR="00FC2A93" w:rsidRPr="00560D69" w:rsidRDefault="00FC2A93" w:rsidP="00FC2A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sz w:val="20"/>
          <w:szCs w:val="20"/>
        </w:rPr>
      </w:pPr>
      <w:r w:rsidRPr="00560D69">
        <w:rPr>
          <w:sz w:val="20"/>
          <w:szCs w:val="20"/>
        </w:rPr>
        <w:t>Contacto: __________________________ E-mail: __________________</w:t>
      </w:r>
      <w:r>
        <w:rPr>
          <w:rStyle w:val="Forte"/>
          <w:b w:val="0"/>
          <w:color w:val="000000"/>
          <w:sz w:val="20"/>
          <w:szCs w:val="20"/>
        </w:rPr>
        <w:t>__________</w:t>
      </w:r>
      <w:r w:rsidRPr="00560D69">
        <w:rPr>
          <w:sz w:val="20"/>
          <w:szCs w:val="20"/>
        </w:rPr>
        <w:t>__________@________________________</w:t>
      </w:r>
    </w:p>
    <w:p w14:paraId="2A7BFAC6" w14:textId="77777777" w:rsidR="00FC2A93" w:rsidRPr="00560D69" w:rsidRDefault="00FC2A93" w:rsidP="00FC2A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sz w:val="20"/>
          <w:szCs w:val="20"/>
        </w:rPr>
      </w:pPr>
      <w:r w:rsidRPr="00560D69">
        <w:rPr>
          <w:sz w:val="20"/>
          <w:szCs w:val="20"/>
        </w:rPr>
        <w:t>Habilitações (formação</w:t>
      </w:r>
      <w:r>
        <w:rPr>
          <w:sz w:val="20"/>
          <w:szCs w:val="20"/>
        </w:rPr>
        <w:t xml:space="preserve"> técnica</w:t>
      </w:r>
      <w:r w:rsidRPr="00560D69">
        <w:rPr>
          <w:sz w:val="20"/>
          <w:szCs w:val="20"/>
        </w:rPr>
        <w:t>) (*</w:t>
      </w:r>
      <w:r w:rsidRPr="00560D69">
        <w:rPr>
          <w:sz w:val="20"/>
          <w:szCs w:val="20"/>
          <w:vertAlign w:val="superscript"/>
        </w:rPr>
        <w:t>1</w:t>
      </w:r>
      <w:r w:rsidRPr="00560D69">
        <w:rPr>
          <w:sz w:val="20"/>
          <w:szCs w:val="20"/>
        </w:rPr>
        <w:t>): ___</w:t>
      </w:r>
      <w:r>
        <w:rPr>
          <w:sz w:val="20"/>
          <w:szCs w:val="20"/>
        </w:rPr>
        <w:t>____________________________</w:t>
      </w:r>
      <w:r w:rsidRPr="00560D69">
        <w:rPr>
          <w:sz w:val="20"/>
          <w:szCs w:val="20"/>
        </w:rPr>
        <w:t>_________________________________</w:t>
      </w:r>
      <w:r>
        <w:rPr>
          <w:rStyle w:val="Forte"/>
          <w:b w:val="0"/>
          <w:color w:val="000000"/>
          <w:sz w:val="20"/>
          <w:szCs w:val="20"/>
        </w:rPr>
        <w:t>__________</w:t>
      </w:r>
    </w:p>
    <w:p w14:paraId="715057C4" w14:textId="77777777" w:rsidR="00FC2A93" w:rsidRPr="00560D69" w:rsidRDefault="00FC2A93" w:rsidP="00FC2A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sz w:val="20"/>
          <w:szCs w:val="20"/>
        </w:rPr>
      </w:pPr>
      <w:r w:rsidRPr="00560D69">
        <w:rPr>
          <w:sz w:val="20"/>
          <w:szCs w:val="20"/>
        </w:rPr>
        <w:t>Tempo de experiência como técnico na modalidade: ____________________</w:t>
      </w:r>
      <w:r>
        <w:rPr>
          <w:sz w:val="20"/>
          <w:szCs w:val="20"/>
        </w:rPr>
        <w:t xml:space="preserve"> Freguesia de residência: </w:t>
      </w:r>
      <w:r w:rsidRPr="00560D69">
        <w:rPr>
          <w:sz w:val="20"/>
          <w:szCs w:val="20"/>
        </w:rPr>
        <w:t>________</w:t>
      </w:r>
      <w:r>
        <w:rPr>
          <w:sz w:val="20"/>
          <w:szCs w:val="20"/>
        </w:rPr>
        <w:t>___</w:t>
      </w:r>
      <w:r>
        <w:rPr>
          <w:rStyle w:val="Forte"/>
          <w:b w:val="0"/>
          <w:color w:val="000000"/>
          <w:sz w:val="20"/>
          <w:szCs w:val="20"/>
        </w:rPr>
        <w:t>__________</w:t>
      </w:r>
    </w:p>
    <w:p w14:paraId="3243F23D" w14:textId="0158CA8D" w:rsidR="00FC2A93" w:rsidRPr="00560D69" w:rsidRDefault="00FC2A93" w:rsidP="00FC2A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bCs/>
          <w:sz w:val="20"/>
          <w:szCs w:val="20"/>
        </w:rPr>
      </w:pPr>
      <w:r w:rsidRPr="00560D69">
        <w:rPr>
          <w:sz w:val="20"/>
          <w:szCs w:val="20"/>
        </w:rPr>
        <w:t>Formação contínua (</w:t>
      </w:r>
      <w:r w:rsidRPr="00560D69">
        <w:rPr>
          <w:rStyle w:val="Forte"/>
          <w:b w:val="0"/>
          <w:color w:val="000000"/>
          <w:sz w:val="20"/>
          <w:szCs w:val="20"/>
        </w:rPr>
        <w:t xml:space="preserve">participação em seminário, conferências ou outras </w:t>
      </w:r>
      <w:r w:rsidR="004A09C4" w:rsidRPr="00560D69">
        <w:rPr>
          <w:rStyle w:val="Forte"/>
          <w:b w:val="0"/>
          <w:color w:val="000000"/>
          <w:sz w:val="20"/>
          <w:szCs w:val="20"/>
        </w:rPr>
        <w:t>ações</w:t>
      </w:r>
      <w:r w:rsidRPr="00560D69">
        <w:rPr>
          <w:rStyle w:val="Forte"/>
          <w:b w:val="0"/>
          <w:color w:val="000000"/>
          <w:sz w:val="20"/>
          <w:szCs w:val="20"/>
        </w:rPr>
        <w:t xml:space="preserve"> na época </w:t>
      </w:r>
      <w:r>
        <w:rPr>
          <w:rStyle w:val="Forte"/>
          <w:b w:val="0"/>
          <w:color w:val="000000"/>
          <w:sz w:val="20"/>
          <w:szCs w:val="20"/>
        </w:rPr>
        <w:t>atual</w:t>
      </w:r>
      <w:r w:rsidRPr="00560D69">
        <w:rPr>
          <w:rStyle w:val="Forte"/>
          <w:b w:val="0"/>
          <w:color w:val="000000"/>
          <w:sz w:val="20"/>
          <w:szCs w:val="20"/>
        </w:rPr>
        <w:t xml:space="preserve">): </w:t>
      </w:r>
      <w:r w:rsidRPr="00560D69">
        <w:rPr>
          <w:bCs/>
          <w:sz w:val="20"/>
          <w:szCs w:val="20"/>
        </w:rPr>
        <w:t>_____________________________________________________________________</w:t>
      </w:r>
      <w:r w:rsidRPr="00560D69">
        <w:rPr>
          <w:sz w:val="20"/>
          <w:szCs w:val="20"/>
        </w:rPr>
        <w:t>__________________________</w:t>
      </w:r>
      <w:r>
        <w:rPr>
          <w:rStyle w:val="Forte"/>
          <w:b w:val="0"/>
          <w:color w:val="000000"/>
          <w:sz w:val="20"/>
          <w:szCs w:val="20"/>
        </w:rPr>
        <w:t>__________</w:t>
      </w:r>
    </w:p>
    <w:p w14:paraId="73B0E7B2" w14:textId="77777777" w:rsidR="00FC2A93" w:rsidRPr="003504DF" w:rsidRDefault="00FC2A93" w:rsidP="00FC2A93">
      <w:pPr>
        <w:spacing w:after="0"/>
        <w:rPr>
          <w:sz w:val="10"/>
          <w:szCs w:val="10"/>
        </w:rPr>
      </w:pPr>
    </w:p>
    <w:p w14:paraId="64B59A30" w14:textId="77777777" w:rsidR="00FC2A93" w:rsidRPr="00560D69" w:rsidRDefault="00FC2A93" w:rsidP="00FC2A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sz w:val="20"/>
          <w:szCs w:val="20"/>
        </w:rPr>
      </w:pPr>
      <w:r w:rsidRPr="00560D69">
        <w:rPr>
          <w:sz w:val="20"/>
          <w:szCs w:val="20"/>
        </w:rPr>
        <w:t>Treinador Secundário: ___________________________________________________________________________</w:t>
      </w:r>
      <w:r>
        <w:rPr>
          <w:rStyle w:val="Forte"/>
          <w:b w:val="0"/>
          <w:color w:val="000000"/>
          <w:sz w:val="20"/>
          <w:szCs w:val="20"/>
        </w:rPr>
        <w:t>__________</w:t>
      </w:r>
    </w:p>
    <w:p w14:paraId="25E90D77" w14:textId="77777777" w:rsidR="00FC2A93" w:rsidRPr="00560D69" w:rsidRDefault="00FC2A93" w:rsidP="00FC2A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sz w:val="20"/>
          <w:szCs w:val="20"/>
        </w:rPr>
      </w:pPr>
      <w:r w:rsidRPr="00560D69">
        <w:rPr>
          <w:sz w:val="20"/>
          <w:szCs w:val="20"/>
        </w:rPr>
        <w:t>Contacto: __________________________ E-mail: _______________</w:t>
      </w:r>
      <w:r>
        <w:rPr>
          <w:rStyle w:val="Forte"/>
          <w:b w:val="0"/>
          <w:color w:val="000000"/>
          <w:sz w:val="20"/>
          <w:szCs w:val="20"/>
        </w:rPr>
        <w:t>__________</w:t>
      </w:r>
      <w:r w:rsidRPr="00560D69">
        <w:rPr>
          <w:sz w:val="20"/>
          <w:szCs w:val="20"/>
        </w:rPr>
        <w:t>_____________@________________________</w:t>
      </w:r>
    </w:p>
    <w:p w14:paraId="78B64287" w14:textId="77777777" w:rsidR="00FC2A93" w:rsidRPr="00560D69" w:rsidRDefault="00FC2A93" w:rsidP="00FC2A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sz w:val="20"/>
          <w:szCs w:val="20"/>
        </w:rPr>
      </w:pPr>
      <w:r w:rsidRPr="00560D69">
        <w:rPr>
          <w:sz w:val="20"/>
          <w:szCs w:val="20"/>
        </w:rPr>
        <w:t>Habilitações (formação</w:t>
      </w:r>
      <w:r>
        <w:rPr>
          <w:sz w:val="20"/>
          <w:szCs w:val="20"/>
        </w:rPr>
        <w:t xml:space="preserve"> técnica</w:t>
      </w:r>
      <w:r w:rsidRPr="00560D69">
        <w:rPr>
          <w:sz w:val="20"/>
          <w:szCs w:val="20"/>
        </w:rPr>
        <w:t>) (*</w:t>
      </w:r>
      <w:r w:rsidRPr="00560D69">
        <w:rPr>
          <w:sz w:val="20"/>
          <w:szCs w:val="20"/>
          <w:vertAlign w:val="superscript"/>
        </w:rPr>
        <w:t>1</w:t>
      </w:r>
      <w:r w:rsidRPr="00560D69">
        <w:rPr>
          <w:sz w:val="20"/>
          <w:szCs w:val="20"/>
        </w:rPr>
        <w:t>): ___</w:t>
      </w:r>
      <w:r>
        <w:rPr>
          <w:sz w:val="20"/>
          <w:szCs w:val="20"/>
        </w:rPr>
        <w:t>____________________________</w:t>
      </w:r>
      <w:r w:rsidRPr="00560D69">
        <w:rPr>
          <w:sz w:val="20"/>
          <w:szCs w:val="20"/>
        </w:rPr>
        <w:t>_________________________________</w:t>
      </w:r>
      <w:r>
        <w:rPr>
          <w:rStyle w:val="Forte"/>
          <w:b w:val="0"/>
          <w:color w:val="000000"/>
          <w:sz w:val="20"/>
          <w:szCs w:val="20"/>
        </w:rPr>
        <w:t>__________</w:t>
      </w:r>
    </w:p>
    <w:p w14:paraId="03232D02" w14:textId="77777777" w:rsidR="00FC2A93" w:rsidRPr="00560D69" w:rsidRDefault="00FC2A93" w:rsidP="00FC2A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sz w:val="20"/>
          <w:szCs w:val="20"/>
        </w:rPr>
      </w:pPr>
      <w:r w:rsidRPr="00560D69">
        <w:rPr>
          <w:sz w:val="20"/>
          <w:szCs w:val="20"/>
        </w:rPr>
        <w:t>Tempo de experiência como técnico na modalidade: ____________________</w:t>
      </w:r>
      <w:r>
        <w:rPr>
          <w:sz w:val="20"/>
          <w:szCs w:val="20"/>
        </w:rPr>
        <w:t xml:space="preserve"> Freguesia de residência: </w:t>
      </w:r>
      <w:r w:rsidRPr="00560D69">
        <w:rPr>
          <w:sz w:val="20"/>
          <w:szCs w:val="20"/>
        </w:rPr>
        <w:t>________</w:t>
      </w:r>
      <w:r>
        <w:rPr>
          <w:sz w:val="20"/>
          <w:szCs w:val="20"/>
        </w:rPr>
        <w:t>___</w:t>
      </w:r>
      <w:r>
        <w:rPr>
          <w:rStyle w:val="Forte"/>
          <w:b w:val="0"/>
          <w:color w:val="000000"/>
          <w:sz w:val="20"/>
          <w:szCs w:val="20"/>
        </w:rPr>
        <w:t>__________</w:t>
      </w:r>
    </w:p>
    <w:p w14:paraId="778251DB" w14:textId="4689848C" w:rsidR="00FC2A93" w:rsidRPr="00560D69" w:rsidRDefault="00FC2A93" w:rsidP="00FC2A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bCs/>
          <w:sz w:val="20"/>
          <w:szCs w:val="20"/>
        </w:rPr>
      </w:pPr>
      <w:r w:rsidRPr="00560D69">
        <w:rPr>
          <w:sz w:val="20"/>
          <w:szCs w:val="20"/>
        </w:rPr>
        <w:t>Formação contínua (</w:t>
      </w:r>
      <w:r w:rsidRPr="00560D69">
        <w:rPr>
          <w:rStyle w:val="Forte"/>
          <w:b w:val="0"/>
          <w:color w:val="000000"/>
          <w:sz w:val="20"/>
          <w:szCs w:val="20"/>
        </w:rPr>
        <w:t xml:space="preserve">participação em seminário, conferências ou outras </w:t>
      </w:r>
      <w:r w:rsidR="004A09C4" w:rsidRPr="00560D69">
        <w:rPr>
          <w:rStyle w:val="Forte"/>
          <w:b w:val="0"/>
          <w:color w:val="000000"/>
          <w:sz w:val="20"/>
          <w:szCs w:val="20"/>
        </w:rPr>
        <w:t>ações</w:t>
      </w:r>
      <w:r w:rsidRPr="00560D69">
        <w:rPr>
          <w:rStyle w:val="Forte"/>
          <w:b w:val="0"/>
          <w:color w:val="000000"/>
          <w:sz w:val="20"/>
          <w:szCs w:val="20"/>
        </w:rPr>
        <w:t xml:space="preserve"> na época </w:t>
      </w:r>
      <w:r>
        <w:rPr>
          <w:rStyle w:val="Forte"/>
          <w:b w:val="0"/>
          <w:color w:val="000000"/>
          <w:sz w:val="20"/>
          <w:szCs w:val="20"/>
        </w:rPr>
        <w:t>atual</w:t>
      </w:r>
      <w:r w:rsidRPr="00560D69">
        <w:rPr>
          <w:rStyle w:val="Forte"/>
          <w:b w:val="0"/>
          <w:color w:val="000000"/>
          <w:sz w:val="20"/>
          <w:szCs w:val="20"/>
        </w:rPr>
        <w:t xml:space="preserve">): </w:t>
      </w:r>
      <w:r w:rsidRPr="00560D69">
        <w:rPr>
          <w:bCs/>
          <w:sz w:val="20"/>
          <w:szCs w:val="20"/>
        </w:rPr>
        <w:t>_____________________________________________________________________</w:t>
      </w:r>
      <w:r w:rsidRPr="00560D69">
        <w:rPr>
          <w:sz w:val="20"/>
          <w:szCs w:val="20"/>
        </w:rPr>
        <w:t>__________________________</w:t>
      </w:r>
      <w:r>
        <w:rPr>
          <w:rStyle w:val="Forte"/>
          <w:b w:val="0"/>
          <w:color w:val="000000"/>
          <w:sz w:val="20"/>
          <w:szCs w:val="20"/>
        </w:rPr>
        <w:t>__________</w:t>
      </w:r>
    </w:p>
    <w:p w14:paraId="5D8B3E3D" w14:textId="77777777" w:rsidR="00FC2A93" w:rsidRPr="003504DF" w:rsidRDefault="00FC2A93" w:rsidP="00FC2A93">
      <w:pPr>
        <w:spacing w:after="0"/>
        <w:rPr>
          <w:sz w:val="10"/>
          <w:szCs w:val="10"/>
        </w:rPr>
      </w:pPr>
    </w:p>
    <w:p w14:paraId="41DF887F" w14:textId="77777777" w:rsidR="00FC2A93" w:rsidRDefault="00FC2A93" w:rsidP="00FC2A93">
      <w:pPr>
        <w:spacing w:after="0"/>
        <w:rPr>
          <w:b/>
          <w:smallCaps/>
          <w:sz w:val="20"/>
          <w:szCs w:val="20"/>
        </w:rPr>
      </w:pPr>
      <w:r w:rsidRPr="00D144EA">
        <w:rPr>
          <w:b/>
          <w:smallCaps/>
          <w:sz w:val="20"/>
          <w:szCs w:val="20"/>
        </w:rPr>
        <w:t>Actividade regular do escalão/ grupo de trabalho: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26"/>
        <w:gridCol w:w="1526"/>
        <w:gridCol w:w="1526"/>
        <w:gridCol w:w="1526"/>
        <w:gridCol w:w="1526"/>
        <w:gridCol w:w="1526"/>
        <w:gridCol w:w="1526"/>
      </w:tblGrid>
      <w:tr w:rsidR="00FC2A93" w:rsidRPr="00855118" w14:paraId="0CC2A44C" w14:textId="77777777" w:rsidTr="00013178">
        <w:trPr>
          <w:trHeight w:val="70"/>
        </w:trPr>
        <w:tc>
          <w:tcPr>
            <w:tcW w:w="1526" w:type="dxa"/>
            <w:shd w:val="clear" w:color="auto" w:fill="B3B3B3"/>
            <w:vAlign w:val="center"/>
          </w:tcPr>
          <w:p w14:paraId="37843DEA" w14:textId="77777777" w:rsidR="00FC2A93" w:rsidRPr="00855118" w:rsidRDefault="00FC2A93" w:rsidP="00013178">
            <w:pPr>
              <w:spacing w:after="0"/>
              <w:jc w:val="center"/>
              <w:rPr>
                <w:b/>
                <w:color w:val="000000"/>
                <w:sz w:val="16"/>
                <w:szCs w:val="18"/>
              </w:rPr>
            </w:pPr>
            <w:r w:rsidRPr="00855118">
              <w:rPr>
                <w:b/>
                <w:color w:val="000000"/>
                <w:sz w:val="16"/>
                <w:szCs w:val="18"/>
              </w:rPr>
              <w:t>N.º total de praticantes</w:t>
            </w:r>
          </w:p>
        </w:tc>
        <w:tc>
          <w:tcPr>
            <w:tcW w:w="1526" w:type="dxa"/>
            <w:shd w:val="clear" w:color="auto" w:fill="B3B3B3"/>
            <w:vAlign w:val="center"/>
          </w:tcPr>
          <w:p w14:paraId="67480250" w14:textId="77777777" w:rsidR="00FC2A93" w:rsidRPr="00855118" w:rsidRDefault="00FC2A93" w:rsidP="00013178">
            <w:pPr>
              <w:spacing w:after="0"/>
              <w:jc w:val="center"/>
              <w:rPr>
                <w:b/>
                <w:color w:val="000000"/>
                <w:sz w:val="16"/>
                <w:szCs w:val="18"/>
              </w:rPr>
            </w:pPr>
            <w:r w:rsidRPr="00855118">
              <w:rPr>
                <w:b/>
                <w:color w:val="000000"/>
                <w:sz w:val="16"/>
                <w:szCs w:val="18"/>
              </w:rPr>
              <w:t>N.º atletas federados</w:t>
            </w:r>
          </w:p>
        </w:tc>
        <w:tc>
          <w:tcPr>
            <w:tcW w:w="1526" w:type="dxa"/>
            <w:shd w:val="clear" w:color="auto" w:fill="B3B3B3"/>
            <w:vAlign w:val="center"/>
          </w:tcPr>
          <w:p w14:paraId="508D9BC4" w14:textId="77777777" w:rsidR="00FC2A93" w:rsidRPr="00855118" w:rsidRDefault="00FC2A93" w:rsidP="00013178">
            <w:pPr>
              <w:spacing w:after="0"/>
              <w:jc w:val="center"/>
              <w:rPr>
                <w:b/>
                <w:color w:val="000000"/>
                <w:sz w:val="16"/>
                <w:szCs w:val="18"/>
              </w:rPr>
            </w:pPr>
            <w:r w:rsidRPr="00855118">
              <w:rPr>
                <w:b/>
                <w:color w:val="000000"/>
                <w:sz w:val="16"/>
                <w:szCs w:val="18"/>
              </w:rPr>
              <w:t xml:space="preserve">N.º atletas formados </w:t>
            </w:r>
            <w:r>
              <w:rPr>
                <w:b/>
                <w:color w:val="000000"/>
                <w:sz w:val="16"/>
                <w:szCs w:val="18"/>
              </w:rPr>
              <w:t>na R.A.A.</w:t>
            </w:r>
          </w:p>
        </w:tc>
        <w:tc>
          <w:tcPr>
            <w:tcW w:w="1526" w:type="dxa"/>
            <w:shd w:val="clear" w:color="auto" w:fill="B3B3B3"/>
            <w:vAlign w:val="center"/>
          </w:tcPr>
          <w:p w14:paraId="639D8CD6" w14:textId="77777777" w:rsidR="00FC2A93" w:rsidRPr="00855118" w:rsidRDefault="00FC2A93" w:rsidP="00013178">
            <w:pPr>
              <w:spacing w:after="0"/>
              <w:jc w:val="center"/>
              <w:rPr>
                <w:b/>
                <w:color w:val="000000"/>
                <w:sz w:val="16"/>
                <w:szCs w:val="18"/>
              </w:rPr>
            </w:pPr>
            <w:r w:rsidRPr="00855118">
              <w:rPr>
                <w:b/>
                <w:color w:val="000000"/>
                <w:sz w:val="16"/>
                <w:szCs w:val="18"/>
              </w:rPr>
              <w:t xml:space="preserve">N.º atletas residentes </w:t>
            </w:r>
            <w:r>
              <w:rPr>
                <w:b/>
                <w:color w:val="000000"/>
                <w:sz w:val="16"/>
                <w:szCs w:val="18"/>
              </w:rPr>
              <w:t>na R.A.A. há 6 anos</w:t>
            </w:r>
          </w:p>
        </w:tc>
        <w:tc>
          <w:tcPr>
            <w:tcW w:w="1526" w:type="dxa"/>
            <w:shd w:val="clear" w:color="auto" w:fill="B3B3B3"/>
            <w:vAlign w:val="center"/>
          </w:tcPr>
          <w:p w14:paraId="2E30D764" w14:textId="77777777" w:rsidR="00FC2A93" w:rsidRPr="00855118" w:rsidRDefault="00FC2A93" w:rsidP="00013178">
            <w:pPr>
              <w:spacing w:after="0"/>
              <w:jc w:val="center"/>
              <w:rPr>
                <w:b/>
                <w:color w:val="000000"/>
                <w:sz w:val="16"/>
                <w:szCs w:val="18"/>
              </w:rPr>
            </w:pPr>
            <w:r w:rsidRPr="00855118">
              <w:rPr>
                <w:b/>
                <w:color w:val="000000"/>
                <w:sz w:val="16"/>
                <w:szCs w:val="18"/>
              </w:rPr>
              <w:t>N.º jogos / provas em que participou</w:t>
            </w:r>
          </w:p>
        </w:tc>
        <w:tc>
          <w:tcPr>
            <w:tcW w:w="1526" w:type="dxa"/>
            <w:shd w:val="clear" w:color="auto" w:fill="B3B3B3"/>
            <w:vAlign w:val="center"/>
          </w:tcPr>
          <w:p w14:paraId="22C3F584" w14:textId="77777777" w:rsidR="00FC2A93" w:rsidRPr="00855118" w:rsidRDefault="00FC2A93" w:rsidP="00013178">
            <w:pPr>
              <w:spacing w:after="0"/>
              <w:jc w:val="center"/>
              <w:rPr>
                <w:b/>
                <w:color w:val="000000"/>
                <w:sz w:val="16"/>
                <w:szCs w:val="18"/>
              </w:rPr>
            </w:pPr>
            <w:r w:rsidRPr="00855118">
              <w:rPr>
                <w:b/>
                <w:color w:val="000000"/>
                <w:sz w:val="16"/>
                <w:szCs w:val="18"/>
              </w:rPr>
              <w:t>N.º total de sessões de treino</w:t>
            </w:r>
          </w:p>
        </w:tc>
        <w:tc>
          <w:tcPr>
            <w:tcW w:w="1526" w:type="dxa"/>
            <w:shd w:val="clear" w:color="auto" w:fill="B3B3B3"/>
            <w:vAlign w:val="center"/>
          </w:tcPr>
          <w:p w14:paraId="52AE88CB" w14:textId="77777777" w:rsidR="00FC2A93" w:rsidRPr="00855118" w:rsidRDefault="00FC2A93" w:rsidP="00013178">
            <w:pPr>
              <w:spacing w:after="0"/>
              <w:jc w:val="center"/>
              <w:rPr>
                <w:b/>
                <w:color w:val="000000"/>
                <w:sz w:val="16"/>
                <w:szCs w:val="18"/>
              </w:rPr>
            </w:pPr>
            <w:r w:rsidRPr="00855118">
              <w:rPr>
                <w:b/>
                <w:color w:val="000000"/>
                <w:sz w:val="16"/>
                <w:szCs w:val="18"/>
              </w:rPr>
              <w:t>N.º total de horas de treino</w:t>
            </w:r>
          </w:p>
        </w:tc>
      </w:tr>
      <w:tr w:rsidR="00FC2A93" w:rsidRPr="00560D69" w14:paraId="6D1730D4" w14:textId="77777777" w:rsidTr="00013178">
        <w:trPr>
          <w:trHeight w:val="100"/>
        </w:trPr>
        <w:tc>
          <w:tcPr>
            <w:tcW w:w="1526" w:type="dxa"/>
            <w:vAlign w:val="center"/>
          </w:tcPr>
          <w:p w14:paraId="2225B534" w14:textId="77777777" w:rsidR="00FC2A93" w:rsidRPr="00560D69" w:rsidRDefault="00FC2A93" w:rsidP="00013178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526" w:type="dxa"/>
            <w:vAlign w:val="center"/>
          </w:tcPr>
          <w:p w14:paraId="1BA54B35" w14:textId="77777777" w:rsidR="00FC2A93" w:rsidRPr="00560D69" w:rsidRDefault="00FC2A93" w:rsidP="00013178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526" w:type="dxa"/>
          </w:tcPr>
          <w:p w14:paraId="2F42F663" w14:textId="77777777" w:rsidR="00FC2A93" w:rsidRPr="00560D69" w:rsidRDefault="00FC2A93" w:rsidP="00013178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526" w:type="dxa"/>
          </w:tcPr>
          <w:p w14:paraId="36F30E67" w14:textId="77777777" w:rsidR="00FC2A93" w:rsidRPr="00560D69" w:rsidRDefault="00FC2A93" w:rsidP="00013178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526" w:type="dxa"/>
            <w:vAlign w:val="center"/>
          </w:tcPr>
          <w:p w14:paraId="257C687A" w14:textId="77777777" w:rsidR="00FC2A93" w:rsidRPr="00560D69" w:rsidRDefault="00FC2A93" w:rsidP="00013178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526" w:type="dxa"/>
            <w:vAlign w:val="center"/>
          </w:tcPr>
          <w:p w14:paraId="30C0C8BE" w14:textId="77777777" w:rsidR="00FC2A93" w:rsidRPr="00560D69" w:rsidRDefault="00FC2A93" w:rsidP="00013178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526" w:type="dxa"/>
            <w:vAlign w:val="center"/>
          </w:tcPr>
          <w:p w14:paraId="6EE1F23E" w14:textId="77777777" w:rsidR="00FC2A93" w:rsidRPr="00560D69" w:rsidRDefault="00FC2A93" w:rsidP="00013178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</w:tbl>
    <w:p w14:paraId="2DB91C0B" w14:textId="77777777" w:rsidR="00FC2A93" w:rsidRPr="00560D69" w:rsidRDefault="00FC2A93" w:rsidP="00FC2A93">
      <w:pPr>
        <w:spacing w:after="0"/>
        <w:rPr>
          <w:sz w:val="20"/>
          <w:szCs w:val="20"/>
        </w:rPr>
      </w:pPr>
      <w:r w:rsidRPr="00560D69">
        <w:rPr>
          <w:sz w:val="20"/>
          <w:szCs w:val="20"/>
        </w:rPr>
        <w:t>Horário Semanal de actividade: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26"/>
        <w:gridCol w:w="1526"/>
        <w:gridCol w:w="1526"/>
        <w:gridCol w:w="1526"/>
        <w:gridCol w:w="1526"/>
        <w:gridCol w:w="1526"/>
        <w:gridCol w:w="1526"/>
      </w:tblGrid>
      <w:tr w:rsidR="00FC2A93" w:rsidRPr="00560D69" w14:paraId="0E068D80" w14:textId="77777777" w:rsidTr="00013178">
        <w:trPr>
          <w:trHeight w:val="70"/>
        </w:trPr>
        <w:tc>
          <w:tcPr>
            <w:tcW w:w="714" w:type="pct"/>
            <w:shd w:val="clear" w:color="auto" w:fill="B3B3B3"/>
            <w:vAlign w:val="center"/>
          </w:tcPr>
          <w:p w14:paraId="3175A28C" w14:textId="77777777" w:rsidR="00FC2A93" w:rsidRPr="00560D69" w:rsidRDefault="00FC2A93" w:rsidP="00013178">
            <w:pPr>
              <w:spacing w:after="0"/>
              <w:jc w:val="center"/>
              <w:rPr>
                <w:b/>
                <w:color w:val="000000"/>
                <w:sz w:val="18"/>
                <w:szCs w:val="18"/>
              </w:rPr>
            </w:pPr>
            <w:proofErr w:type="spellStart"/>
            <w:r w:rsidRPr="00560D69">
              <w:rPr>
                <w:b/>
                <w:color w:val="000000"/>
                <w:sz w:val="18"/>
                <w:szCs w:val="18"/>
              </w:rPr>
              <w:t>Seg</w:t>
            </w:r>
            <w:proofErr w:type="spellEnd"/>
          </w:p>
        </w:tc>
        <w:tc>
          <w:tcPr>
            <w:tcW w:w="714" w:type="pct"/>
            <w:shd w:val="clear" w:color="auto" w:fill="B3B3B3"/>
            <w:vAlign w:val="center"/>
          </w:tcPr>
          <w:p w14:paraId="08E99274" w14:textId="77777777" w:rsidR="00FC2A93" w:rsidRPr="00560D69" w:rsidRDefault="00FC2A93" w:rsidP="00013178">
            <w:pPr>
              <w:spacing w:after="0"/>
              <w:jc w:val="center"/>
              <w:rPr>
                <w:b/>
                <w:color w:val="000000"/>
                <w:sz w:val="18"/>
                <w:szCs w:val="18"/>
              </w:rPr>
            </w:pPr>
            <w:r w:rsidRPr="00560D69">
              <w:rPr>
                <w:b/>
                <w:color w:val="000000"/>
                <w:sz w:val="18"/>
                <w:szCs w:val="18"/>
              </w:rPr>
              <w:t>Ter</w:t>
            </w:r>
          </w:p>
        </w:tc>
        <w:tc>
          <w:tcPr>
            <w:tcW w:w="714" w:type="pct"/>
            <w:shd w:val="clear" w:color="auto" w:fill="B3B3B3"/>
            <w:vAlign w:val="center"/>
          </w:tcPr>
          <w:p w14:paraId="03A42B76" w14:textId="77777777" w:rsidR="00FC2A93" w:rsidRPr="00560D69" w:rsidRDefault="00FC2A93" w:rsidP="00013178">
            <w:pPr>
              <w:spacing w:after="0"/>
              <w:jc w:val="center"/>
              <w:rPr>
                <w:b/>
                <w:color w:val="000000"/>
                <w:sz w:val="18"/>
                <w:szCs w:val="18"/>
              </w:rPr>
            </w:pPr>
            <w:r w:rsidRPr="00560D69">
              <w:rPr>
                <w:b/>
                <w:color w:val="000000"/>
                <w:sz w:val="18"/>
                <w:szCs w:val="18"/>
              </w:rPr>
              <w:t>Qua</w:t>
            </w:r>
          </w:p>
        </w:tc>
        <w:tc>
          <w:tcPr>
            <w:tcW w:w="714" w:type="pct"/>
            <w:shd w:val="clear" w:color="auto" w:fill="B3B3B3"/>
            <w:vAlign w:val="center"/>
          </w:tcPr>
          <w:p w14:paraId="4C23EDA3" w14:textId="77777777" w:rsidR="00FC2A93" w:rsidRPr="00560D69" w:rsidRDefault="00FC2A93" w:rsidP="00013178">
            <w:pPr>
              <w:spacing w:after="0"/>
              <w:jc w:val="center"/>
              <w:rPr>
                <w:b/>
                <w:color w:val="000000"/>
                <w:sz w:val="18"/>
                <w:szCs w:val="18"/>
              </w:rPr>
            </w:pPr>
            <w:r w:rsidRPr="00560D69">
              <w:rPr>
                <w:b/>
                <w:color w:val="000000"/>
                <w:sz w:val="18"/>
                <w:szCs w:val="18"/>
              </w:rPr>
              <w:t>Qui</w:t>
            </w:r>
          </w:p>
        </w:tc>
        <w:tc>
          <w:tcPr>
            <w:tcW w:w="714" w:type="pct"/>
            <w:shd w:val="clear" w:color="auto" w:fill="B3B3B3"/>
            <w:vAlign w:val="center"/>
          </w:tcPr>
          <w:p w14:paraId="196060A8" w14:textId="77777777" w:rsidR="00FC2A93" w:rsidRPr="00560D69" w:rsidRDefault="00FC2A93" w:rsidP="00013178">
            <w:pPr>
              <w:spacing w:after="0"/>
              <w:jc w:val="center"/>
              <w:rPr>
                <w:b/>
                <w:color w:val="000000"/>
                <w:sz w:val="18"/>
                <w:szCs w:val="18"/>
              </w:rPr>
            </w:pPr>
            <w:proofErr w:type="spellStart"/>
            <w:r w:rsidRPr="00560D69">
              <w:rPr>
                <w:b/>
                <w:color w:val="000000"/>
                <w:sz w:val="18"/>
                <w:szCs w:val="18"/>
              </w:rPr>
              <w:t>Sex</w:t>
            </w:r>
            <w:proofErr w:type="spellEnd"/>
          </w:p>
        </w:tc>
        <w:tc>
          <w:tcPr>
            <w:tcW w:w="714" w:type="pct"/>
            <w:shd w:val="clear" w:color="auto" w:fill="B3B3B3"/>
            <w:vAlign w:val="center"/>
          </w:tcPr>
          <w:p w14:paraId="2168C9BA" w14:textId="77777777" w:rsidR="00FC2A93" w:rsidRPr="00560D69" w:rsidRDefault="00FC2A93" w:rsidP="00013178">
            <w:pPr>
              <w:spacing w:after="0"/>
              <w:jc w:val="center"/>
              <w:rPr>
                <w:b/>
                <w:color w:val="000000"/>
                <w:sz w:val="18"/>
                <w:szCs w:val="18"/>
              </w:rPr>
            </w:pPr>
            <w:proofErr w:type="spellStart"/>
            <w:r w:rsidRPr="00560D69">
              <w:rPr>
                <w:b/>
                <w:color w:val="000000"/>
                <w:sz w:val="18"/>
                <w:szCs w:val="18"/>
              </w:rPr>
              <w:t>Sáb</w:t>
            </w:r>
            <w:proofErr w:type="spellEnd"/>
          </w:p>
        </w:tc>
        <w:tc>
          <w:tcPr>
            <w:tcW w:w="714" w:type="pct"/>
            <w:shd w:val="clear" w:color="auto" w:fill="B3B3B3"/>
            <w:vAlign w:val="center"/>
          </w:tcPr>
          <w:p w14:paraId="4C0F9CFE" w14:textId="77777777" w:rsidR="00FC2A93" w:rsidRPr="00560D69" w:rsidRDefault="00FC2A93" w:rsidP="00013178">
            <w:pPr>
              <w:spacing w:after="0"/>
              <w:jc w:val="center"/>
              <w:rPr>
                <w:b/>
                <w:color w:val="000000"/>
                <w:sz w:val="18"/>
                <w:szCs w:val="18"/>
              </w:rPr>
            </w:pPr>
            <w:r w:rsidRPr="00560D69">
              <w:rPr>
                <w:b/>
                <w:color w:val="000000"/>
                <w:sz w:val="18"/>
                <w:szCs w:val="18"/>
              </w:rPr>
              <w:t>Dom</w:t>
            </w:r>
          </w:p>
        </w:tc>
      </w:tr>
      <w:tr w:rsidR="00FC2A93" w:rsidRPr="00560D69" w14:paraId="103169EA" w14:textId="77777777" w:rsidTr="00013178">
        <w:trPr>
          <w:trHeight w:val="160"/>
        </w:trPr>
        <w:tc>
          <w:tcPr>
            <w:tcW w:w="714" w:type="pct"/>
            <w:vAlign w:val="center"/>
          </w:tcPr>
          <w:p w14:paraId="2C6F1715" w14:textId="77777777" w:rsidR="00FC2A93" w:rsidRPr="00560D69" w:rsidRDefault="00FC2A93" w:rsidP="00013178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pct"/>
            <w:vAlign w:val="center"/>
          </w:tcPr>
          <w:p w14:paraId="3CD54138" w14:textId="77777777" w:rsidR="00FC2A93" w:rsidRPr="00560D69" w:rsidRDefault="00FC2A93" w:rsidP="00013178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pct"/>
            <w:vAlign w:val="center"/>
          </w:tcPr>
          <w:p w14:paraId="5C33CAD9" w14:textId="77777777" w:rsidR="00FC2A93" w:rsidRPr="00560D69" w:rsidRDefault="00FC2A93" w:rsidP="00013178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pct"/>
            <w:vAlign w:val="center"/>
          </w:tcPr>
          <w:p w14:paraId="49F9C7F0" w14:textId="77777777" w:rsidR="00FC2A93" w:rsidRPr="00560D69" w:rsidRDefault="00FC2A93" w:rsidP="00013178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pct"/>
            <w:vAlign w:val="center"/>
          </w:tcPr>
          <w:p w14:paraId="0E782B9D" w14:textId="77777777" w:rsidR="00FC2A93" w:rsidRPr="00560D69" w:rsidRDefault="00FC2A93" w:rsidP="00013178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pct"/>
            <w:vAlign w:val="center"/>
          </w:tcPr>
          <w:p w14:paraId="332DEF51" w14:textId="77777777" w:rsidR="00FC2A93" w:rsidRPr="00560D69" w:rsidRDefault="00FC2A93" w:rsidP="00013178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pct"/>
            <w:vAlign w:val="center"/>
          </w:tcPr>
          <w:p w14:paraId="0442C2A2" w14:textId="77777777" w:rsidR="00FC2A93" w:rsidRPr="00560D69" w:rsidRDefault="00FC2A93" w:rsidP="00013178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</w:tbl>
    <w:p w14:paraId="52B8FE2A" w14:textId="77777777" w:rsidR="00FC2A93" w:rsidRPr="00560D69" w:rsidRDefault="00FC2A93" w:rsidP="00FC2A93">
      <w:pPr>
        <w:spacing w:after="0"/>
        <w:rPr>
          <w:sz w:val="20"/>
          <w:szCs w:val="20"/>
        </w:rPr>
      </w:pPr>
      <w:r w:rsidRPr="00560D69">
        <w:rPr>
          <w:sz w:val="20"/>
          <w:szCs w:val="20"/>
        </w:rPr>
        <w:t xml:space="preserve">Período anual de actividade: </w:t>
      </w:r>
    </w:p>
    <w:tbl>
      <w:tblPr>
        <w:tblW w:w="499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64"/>
        <w:gridCol w:w="2364"/>
        <w:gridCol w:w="5939"/>
      </w:tblGrid>
      <w:tr w:rsidR="00FC2A93" w:rsidRPr="00560D69" w14:paraId="422402C6" w14:textId="77777777" w:rsidTr="00013178">
        <w:trPr>
          <w:trHeight w:val="70"/>
        </w:trPr>
        <w:tc>
          <w:tcPr>
            <w:tcW w:w="1108" w:type="pct"/>
            <w:shd w:val="clear" w:color="auto" w:fill="B3B3B3"/>
            <w:vAlign w:val="center"/>
          </w:tcPr>
          <w:p w14:paraId="1DFB6807" w14:textId="77777777" w:rsidR="00FC2A93" w:rsidRPr="00560D69" w:rsidRDefault="00FC2A93" w:rsidP="00013178">
            <w:pPr>
              <w:spacing w:after="0"/>
              <w:jc w:val="center"/>
              <w:rPr>
                <w:b/>
                <w:color w:val="000000"/>
                <w:sz w:val="18"/>
                <w:szCs w:val="18"/>
              </w:rPr>
            </w:pPr>
            <w:r w:rsidRPr="00560D69">
              <w:rPr>
                <w:b/>
                <w:color w:val="000000"/>
                <w:sz w:val="18"/>
                <w:szCs w:val="18"/>
              </w:rPr>
              <w:t>Início</w:t>
            </w:r>
          </w:p>
        </w:tc>
        <w:tc>
          <w:tcPr>
            <w:tcW w:w="1108" w:type="pct"/>
            <w:shd w:val="clear" w:color="auto" w:fill="B3B3B3"/>
            <w:vAlign w:val="center"/>
          </w:tcPr>
          <w:p w14:paraId="50D2950E" w14:textId="77777777" w:rsidR="00FC2A93" w:rsidRPr="00560D69" w:rsidRDefault="00FC2A93" w:rsidP="00013178">
            <w:pPr>
              <w:spacing w:after="0"/>
              <w:jc w:val="center"/>
              <w:rPr>
                <w:b/>
                <w:color w:val="000000"/>
                <w:sz w:val="18"/>
                <w:szCs w:val="18"/>
              </w:rPr>
            </w:pPr>
            <w:r w:rsidRPr="00560D69">
              <w:rPr>
                <w:b/>
                <w:color w:val="000000"/>
                <w:sz w:val="18"/>
                <w:szCs w:val="18"/>
              </w:rPr>
              <w:t>Final</w:t>
            </w:r>
          </w:p>
        </w:tc>
        <w:tc>
          <w:tcPr>
            <w:tcW w:w="2784" w:type="pct"/>
            <w:shd w:val="clear" w:color="auto" w:fill="B3B3B3"/>
          </w:tcPr>
          <w:p w14:paraId="39AD22FC" w14:textId="77777777" w:rsidR="00FC2A93" w:rsidRPr="00560D69" w:rsidRDefault="00FC2A93" w:rsidP="00013178">
            <w:pPr>
              <w:spacing w:after="0"/>
              <w:jc w:val="center"/>
              <w:rPr>
                <w:b/>
                <w:color w:val="000000"/>
                <w:sz w:val="18"/>
                <w:szCs w:val="18"/>
              </w:rPr>
            </w:pPr>
            <w:r w:rsidRPr="00560D69">
              <w:rPr>
                <w:b/>
                <w:color w:val="000000"/>
                <w:sz w:val="18"/>
                <w:szCs w:val="18"/>
              </w:rPr>
              <w:t>Observações</w:t>
            </w:r>
          </w:p>
        </w:tc>
      </w:tr>
      <w:tr w:rsidR="00FC2A93" w:rsidRPr="00560D69" w14:paraId="6D9CDB7A" w14:textId="77777777" w:rsidTr="00013178">
        <w:trPr>
          <w:trHeight w:val="70"/>
        </w:trPr>
        <w:tc>
          <w:tcPr>
            <w:tcW w:w="1108" w:type="pct"/>
            <w:vAlign w:val="center"/>
          </w:tcPr>
          <w:p w14:paraId="7A8B4EFA" w14:textId="77777777" w:rsidR="00FC2A93" w:rsidRPr="00560D69" w:rsidRDefault="00FC2A93" w:rsidP="00013178">
            <w:pPr>
              <w:spacing w:after="0"/>
              <w:jc w:val="center"/>
              <w:rPr>
                <w:sz w:val="18"/>
                <w:szCs w:val="18"/>
              </w:rPr>
            </w:pPr>
            <w:r w:rsidRPr="00560D69">
              <w:rPr>
                <w:sz w:val="18"/>
                <w:szCs w:val="18"/>
              </w:rPr>
              <w:t>_____/_____/_________</w:t>
            </w:r>
          </w:p>
        </w:tc>
        <w:tc>
          <w:tcPr>
            <w:tcW w:w="1108" w:type="pct"/>
            <w:vAlign w:val="center"/>
          </w:tcPr>
          <w:p w14:paraId="4D61BFFC" w14:textId="77777777" w:rsidR="00FC2A93" w:rsidRPr="00560D69" w:rsidRDefault="00FC2A93" w:rsidP="00013178">
            <w:pPr>
              <w:spacing w:after="0"/>
              <w:jc w:val="center"/>
              <w:rPr>
                <w:sz w:val="18"/>
                <w:szCs w:val="18"/>
              </w:rPr>
            </w:pPr>
            <w:r w:rsidRPr="00560D69">
              <w:rPr>
                <w:sz w:val="18"/>
                <w:szCs w:val="18"/>
              </w:rPr>
              <w:t>_____/_____/_________</w:t>
            </w:r>
          </w:p>
        </w:tc>
        <w:tc>
          <w:tcPr>
            <w:tcW w:w="2784" w:type="pct"/>
          </w:tcPr>
          <w:p w14:paraId="3A0F076E" w14:textId="77777777" w:rsidR="00FC2A93" w:rsidRPr="00560D69" w:rsidRDefault="00FC2A93" w:rsidP="00013178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</w:tbl>
    <w:p w14:paraId="359CD354" w14:textId="77777777" w:rsidR="00FC2A93" w:rsidRDefault="00FC2A93" w:rsidP="00FC2A93">
      <w:pPr>
        <w:spacing w:after="0"/>
        <w:rPr>
          <w:sz w:val="10"/>
          <w:szCs w:val="10"/>
        </w:rPr>
      </w:pPr>
    </w:p>
    <w:p w14:paraId="5C6408AB" w14:textId="77777777" w:rsidR="00FC2A93" w:rsidRPr="00560D69" w:rsidRDefault="00FC2A93" w:rsidP="00FC2A93">
      <w:pPr>
        <w:spacing w:after="0"/>
        <w:rPr>
          <w:rStyle w:val="Forte"/>
          <w:b w:val="0"/>
          <w:color w:val="000000"/>
          <w:sz w:val="20"/>
          <w:szCs w:val="20"/>
        </w:rPr>
      </w:pPr>
      <w:r w:rsidRPr="00560D69">
        <w:rPr>
          <w:rStyle w:val="Forte"/>
          <w:b w:val="0"/>
          <w:color w:val="000000"/>
          <w:sz w:val="20"/>
          <w:szCs w:val="20"/>
        </w:rPr>
        <w:t xml:space="preserve">Atletas </w:t>
      </w:r>
      <w:r>
        <w:rPr>
          <w:rStyle w:val="Forte"/>
          <w:b w:val="0"/>
          <w:color w:val="000000"/>
          <w:sz w:val="20"/>
          <w:szCs w:val="20"/>
        </w:rPr>
        <w:t xml:space="preserve">que obtiveram </w:t>
      </w:r>
      <w:r w:rsidRPr="00560D69">
        <w:rPr>
          <w:rStyle w:val="Forte"/>
          <w:b w:val="0"/>
          <w:color w:val="000000"/>
          <w:sz w:val="20"/>
          <w:szCs w:val="20"/>
        </w:rPr>
        <w:t>estatuto de “Jovem Talento” ou “Alta Competição”</w:t>
      </w:r>
      <w:r w:rsidRPr="00560D69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na actual época </w:t>
      </w:r>
      <w:r w:rsidRPr="00F2716A">
        <w:rPr>
          <w:sz w:val="18"/>
          <w:szCs w:val="20"/>
        </w:rPr>
        <w:t>(indicar a data da obtenção do resultado)</w:t>
      </w:r>
      <w:r w:rsidRPr="00560D69">
        <w:rPr>
          <w:rStyle w:val="Forte"/>
          <w:b w:val="0"/>
          <w:color w:val="000000"/>
          <w:sz w:val="20"/>
          <w:szCs w:val="20"/>
        </w:rPr>
        <w:t>:</w:t>
      </w:r>
    </w:p>
    <w:p w14:paraId="04AD6915" w14:textId="77777777" w:rsidR="00FC2A93" w:rsidRPr="00560D69" w:rsidRDefault="00FC2A93" w:rsidP="00FC2A93">
      <w:pPr>
        <w:spacing w:after="0"/>
        <w:rPr>
          <w:sz w:val="20"/>
          <w:szCs w:val="20"/>
        </w:rPr>
      </w:pPr>
      <w:r>
        <w:rPr>
          <w:rStyle w:val="Forte"/>
          <w:b w:val="0"/>
          <w:color w:val="000000"/>
          <w:sz w:val="20"/>
          <w:szCs w:val="20"/>
        </w:rPr>
        <w:t>__________</w:t>
      </w:r>
      <w:r w:rsidRPr="00560D69">
        <w:rPr>
          <w:rStyle w:val="Forte"/>
          <w:b w:val="0"/>
          <w:color w:val="000000"/>
          <w:sz w:val="20"/>
          <w:szCs w:val="20"/>
        </w:rPr>
        <w:t>_______________________________________________________________________________________________</w:t>
      </w:r>
    </w:p>
    <w:p w14:paraId="0BA4FFC2" w14:textId="77777777" w:rsidR="00FC2A93" w:rsidRPr="00560D69" w:rsidRDefault="00FC2A93" w:rsidP="00FC2A93">
      <w:pPr>
        <w:spacing w:after="0"/>
        <w:rPr>
          <w:rStyle w:val="Forte"/>
          <w:b w:val="0"/>
          <w:color w:val="000000"/>
          <w:sz w:val="20"/>
          <w:szCs w:val="20"/>
        </w:rPr>
      </w:pPr>
      <w:r w:rsidRPr="00560D69">
        <w:rPr>
          <w:rStyle w:val="Forte"/>
          <w:b w:val="0"/>
          <w:color w:val="000000"/>
          <w:sz w:val="20"/>
          <w:szCs w:val="20"/>
        </w:rPr>
        <w:t>Principais classificações a nível local: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22"/>
        <w:gridCol w:w="2506"/>
        <w:gridCol w:w="2628"/>
        <w:gridCol w:w="2226"/>
      </w:tblGrid>
      <w:tr w:rsidR="00FC2A93" w:rsidRPr="00560D69" w14:paraId="19DAC805" w14:textId="77777777" w:rsidTr="00013178">
        <w:tc>
          <w:tcPr>
            <w:tcW w:w="1555" w:type="pct"/>
            <w:shd w:val="clear" w:color="auto" w:fill="B3B3B3"/>
            <w:vAlign w:val="center"/>
          </w:tcPr>
          <w:p w14:paraId="53F460A2" w14:textId="77777777" w:rsidR="00FC2A93" w:rsidRPr="00560D69" w:rsidRDefault="00FC2A93" w:rsidP="00013178">
            <w:pPr>
              <w:spacing w:after="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Nome da Competição</w:t>
            </w:r>
          </w:p>
        </w:tc>
        <w:tc>
          <w:tcPr>
            <w:tcW w:w="1173" w:type="pct"/>
            <w:shd w:val="clear" w:color="auto" w:fill="B3B3B3"/>
          </w:tcPr>
          <w:p w14:paraId="612C18AA" w14:textId="77777777" w:rsidR="00FC2A93" w:rsidRPr="00560D69" w:rsidRDefault="00FC2A93" w:rsidP="00013178">
            <w:pPr>
              <w:spacing w:after="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N.º equipas / atletas em prova</w:t>
            </w:r>
          </w:p>
        </w:tc>
        <w:tc>
          <w:tcPr>
            <w:tcW w:w="1230" w:type="pct"/>
            <w:shd w:val="clear" w:color="auto" w:fill="B3B3B3"/>
            <w:vAlign w:val="center"/>
          </w:tcPr>
          <w:p w14:paraId="73BB2E96" w14:textId="77777777" w:rsidR="00FC2A93" w:rsidRPr="00560D69" w:rsidRDefault="00FC2A93" w:rsidP="00013178">
            <w:pPr>
              <w:spacing w:after="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N.º de jogos / provas realizadas</w:t>
            </w:r>
          </w:p>
        </w:tc>
        <w:tc>
          <w:tcPr>
            <w:tcW w:w="1042" w:type="pct"/>
            <w:shd w:val="clear" w:color="auto" w:fill="B3B3B3"/>
            <w:vAlign w:val="center"/>
          </w:tcPr>
          <w:p w14:paraId="6EF721DB" w14:textId="77777777" w:rsidR="00FC2A93" w:rsidRPr="00560D69" w:rsidRDefault="00FC2A93" w:rsidP="00013178">
            <w:pPr>
              <w:spacing w:after="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Classificação obtida*</w:t>
            </w:r>
            <w:r w:rsidRPr="00D144EA">
              <w:rPr>
                <w:b/>
                <w:color w:val="000000"/>
                <w:sz w:val="18"/>
                <w:szCs w:val="18"/>
                <w:vertAlign w:val="superscript"/>
              </w:rPr>
              <w:t>1</w:t>
            </w:r>
          </w:p>
        </w:tc>
      </w:tr>
      <w:tr w:rsidR="00FC2A93" w:rsidRPr="00560D69" w14:paraId="1AFEC532" w14:textId="77777777" w:rsidTr="00013178">
        <w:tc>
          <w:tcPr>
            <w:tcW w:w="1555" w:type="pct"/>
            <w:vAlign w:val="center"/>
          </w:tcPr>
          <w:p w14:paraId="79382C39" w14:textId="77777777" w:rsidR="00FC2A93" w:rsidRPr="00560D69" w:rsidRDefault="00FC2A93" w:rsidP="00013178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173" w:type="pct"/>
          </w:tcPr>
          <w:p w14:paraId="7B0580B0" w14:textId="77777777" w:rsidR="00FC2A93" w:rsidRPr="00560D69" w:rsidRDefault="00FC2A93" w:rsidP="00013178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230" w:type="pct"/>
            <w:vAlign w:val="center"/>
          </w:tcPr>
          <w:p w14:paraId="1D26D50E" w14:textId="77777777" w:rsidR="00FC2A93" w:rsidRPr="00560D69" w:rsidRDefault="00FC2A93" w:rsidP="00013178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pct"/>
            <w:vAlign w:val="center"/>
          </w:tcPr>
          <w:p w14:paraId="75C829F6" w14:textId="77777777" w:rsidR="00FC2A93" w:rsidRPr="00560D69" w:rsidRDefault="00FC2A93" w:rsidP="00013178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FC2A93" w:rsidRPr="00560D69" w14:paraId="369222A2" w14:textId="77777777" w:rsidTr="00013178">
        <w:tc>
          <w:tcPr>
            <w:tcW w:w="1555" w:type="pct"/>
            <w:vAlign w:val="center"/>
          </w:tcPr>
          <w:p w14:paraId="3ADFC856" w14:textId="77777777" w:rsidR="00FC2A93" w:rsidRPr="00560D69" w:rsidRDefault="00FC2A93" w:rsidP="00013178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173" w:type="pct"/>
          </w:tcPr>
          <w:p w14:paraId="3615556C" w14:textId="77777777" w:rsidR="00FC2A93" w:rsidRPr="00560D69" w:rsidRDefault="00FC2A93" w:rsidP="00013178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230" w:type="pct"/>
            <w:vAlign w:val="center"/>
          </w:tcPr>
          <w:p w14:paraId="6B7AE354" w14:textId="77777777" w:rsidR="00FC2A93" w:rsidRPr="00560D69" w:rsidRDefault="00FC2A93" w:rsidP="00013178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pct"/>
            <w:vAlign w:val="center"/>
          </w:tcPr>
          <w:p w14:paraId="646FF836" w14:textId="77777777" w:rsidR="00FC2A93" w:rsidRPr="00560D69" w:rsidRDefault="00FC2A93" w:rsidP="00013178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FC2A93" w:rsidRPr="00560D69" w14:paraId="4A3E72E3" w14:textId="77777777" w:rsidTr="00013178">
        <w:tc>
          <w:tcPr>
            <w:tcW w:w="1555" w:type="pct"/>
            <w:vAlign w:val="center"/>
          </w:tcPr>
          <w:p w14:paraId="1F4773B9" w14:textId="77777777" w:rsidR="00FC2A93" w:rsidRPr="00560D69" w:rsidRDefault="00FC2A93" w:rsidP="00013178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173" w:type="pct"/>
          </w:tcPr>
          <w:p w14:paraId="132F5601" w14:textId="77777777" w:rsidR="00FC2A93" w:rsidRPr="00560D69" w:rsidRDefault="00FC2A93" w:rsidP="00013178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230" w:type="pct"/>
            <w:vAlign w:val="center"/>
          </w:tcPr>
          <w:p w14:paraId="1A031704" w14:textId="77777777" w:rsidR="00FC2A93" w:rsidRPr="00560D69" w:rsidRDefault="00FC2A93" w:rsidP="00013178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pct"/>
            <w:vAlign w:val="center"/>
          </w:tcPr>
          <w:p w14:paraId="0396C634" w14:textId="77777777" w:rsidR="00FC2A93" w:rsidRPr="00560D69" w:rsidRDefault="00FC2A93" w:rsidP="00013178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</w:tbl>
    <w:p w14:paraId="58CA3891" w14:textId="77777777" w:rsidR="00FC2A93" w:rsidRPr="00CB72A1" w:rsidRDefault="00FC2A93" w:rsidP="00FC2A93">
      <w:pPr>
        <w:spacing w:after="0"/>
        <w:rPr>
          <w:sz w:val="10"/>
          <w:szCs w:val="10"/>
        </w:rPr>
      </w:pPr>
    </w:p>
    <w:p w14:paraId="60E9052A" w14:textId="77777777" w:rsidR="00FC2A93" w:rsidRPr="00560D69" w:rsidRDefault="00FC2A93" w:rsidP="00FC2A93">
      <w:pPr>
        <w:spacing w:after="0"/>
        <w:rPr>
          <w:rStyle w:val="Forte"/>
          <w:b w:val="0"/>
          <w:color w:val="000000"/>
          <w:sz w:val="20"/>
          <w:szCs w:val="20"/>
        </w:rPr>
      </w:pPr>
      <w:r w:rsidRPr="00560D69">
        <w:rPr>
          <w:rStyle w:val="Forte"/>
          <w:b w:val="0"/>
          <w:color w:val="000000"/>
          <w:sz w:val="20"/>
          <w:szCs w:val="20"/>
        </w:rPr>
        <w:t>Principais classificações a nível regional: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22"/>
        <w:gridCol w:w="2506"/>
        <w:gridCol w:w="2628"/>
        <w:gridCol w:w="2226"/>
      </w:tblGrid>
      <w:tr w:rsidR="00FC2A93" w:rsidRPr="00560D69" w14:paraId="73D3D76D" w14:textId="77777777" w:rsidTr="00013178">
        <w:tc>
          <w:tcPr>
            <w:tcW w:w="1555" w:type="pct"/>
            <w:shd w:val="clear" w:color="auto" w:fill="B3B3B3"/>
            <w:vAlign w:val="center"/>
          </w:tcPr>
          <w:p w14:paraId="66780B13" w14:textId="77777777" w:rsidR="00FC2A93" w:rsidRPr="00560D69" w:rsidRDefault="00FC2A93" w:rsidP="00013178">
            <w:pPr>
              <w:spacing w:after="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Nome da Competição</w:t>
            </w:r>
          </w:p>
        </w:tc>
        <w:tc>
          <w:tcPr>
            <w:tcW w:w="1173" w:type="pct"/>
            <w:shd w:val="clear" w:color="auto" w:fill="B3B3B3"/>
          </w:tcPr>
          <w:p w14:paraId="264DCA8B" w14:textId="77777777" w:rsidR="00FC2A93" w:rsidRPr="00560D69" w:rsidRDefault="00FC2A93" w:rsidP="00013178">
            <w:pPr>
              <w:spacing w:after="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N.º equipas / atletas em prova</w:t>
            </w:r>
          </w:p>
        </w:tc>
        <w:tc>
          <w:tcPr>
            <w:tcW w:w="1230" w:type="pct"/>
            <w:shd w:val="clear" w:color="auto" w:fill="B3B3B3"/>
            <w:vAlign w:val="center"/>
          </w:tcPr>
          <w:p w14:paraId="11600CE4" w14:textId="77777777" w:rsidR="00FC2A93" w:rsidRPr="00560D69" w:rsidRDefault="00FC2A93" w:rsidP="00013178">
            <w:pPr>
              <w:spacing w:after="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N.º de jogos / provas realizadas</w:t>
            </w:r>
          </w:p>
        </w:tc>
        <w:tc>
          <w:tcPr>
            <w:tcW w:w="1042" w:type="pct"/>
            <w:shd w:val="clear" w:color="auto" w:fill="B3B3B3"/>
            <w:vAlign w:val="center"/>
          </w:tcPr>
          <w:p w14:paraId="2CDB4ADD" w14:textId="77777777" w:rsidR="00FC2A93" w:rsidRPr="00560D69" w:rsidRDefault="00FC2A93" w:rsidP="00013178">
            <w:pPr>
              <w:spacing w:after="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Classificação obtida*</w:t>
            </w:r>
            <w:r w:rsidRPr="00D144EA">
              <w:rPr>
                <w:b/>
                <w:color w:val="000000"/>
                <w:sz w:val="18"/>
                <w:szCs w:val="18"/>
                <w:vertAlign w:val="superscript"/>
              </w:rPr>
              <w:t>1</w:t>
            </w:r>
          </w:p>
        </w:tc>
      </w:tr>
      <w:tr w:rsidR="00FC2A93" w:rsidRPr="00560D69" w14:paraId="66A39C7A" w14:textId="77777777" w:rsidTr="00013178">
        <w:tc>
          <w:tcPr>
            <w:tcW w:w="1555" w:type="pct"/>
            <w:vAlign w:val="center"/>
          </w:tcPr>
          <w:p w14:paraId="20FC53F4" w14:textId="77777777" w:rsidR="00FC2A93" w:rsidRPr="00560D69" w:rsidRDefault="00FC2A93" w:rsidP="00013178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173" w:type="pct"/>
          </w:tcPr>
          <w:p w14:paraId="0B2D8C17" w14:textId="77777777" w:rsidR="00FC2A93" w:rsidRPr="00560D69" w:rsidRDefault="00FC2A93" w:rsidP="00013178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230" w:type="pct"/>
            <w:vAlign w:val="center"/>
          </w:tcPr>
          <w:p w14:paraId="6D63F6AA" w14:textId="77777777" w:rsidR="00FC2A93" w:rsidRPr="00560D69" w:rsidRDefault="00FC2A93" w:rsidP="00013178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pct"/>
            <w:vAlign w:val="center"/>
          </w:tcPr>
          <w:p w14:paraId="2EFACD52" w14:textId="77777777" w:rsidR="00FC2A93" w:rsidRPr="00560D69" w:rsidRDefault="00FC2A93" w:rsidP="00013178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FC2A93" w:rsidRPr="00560D69" w14:paraId="4F7BAC3E" w14:textId="77777777" w:rsidTr="00013178">
        <w:tc>
          <w:tcPr>
            <w:tcW w:w="1555" w:type="pct"/>
            <w:vAlign w:val="center"/>
          </w:tcPr>
          <w:p w14:paraId="2DB6DE6C" w14:textId="77777777" w:rsidR="00FC2A93" w:rsidRPr="00560D69" w:rsidRDefault="00FC2A93" w:rsidP="00013178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173" w:type="pct"/>
          </w:tcPr>
          <w:p w14:paraId="5B7F9080" w14:textId="77777777" w:rsidR="00FC2A93" w:rsidRPr="00560D69" w:rsidRDefault="00FC2A93" w:rsidP="00013178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230" w:type="pct"/>
            <w:vAlign w:val="center"/>
          </w:tcPr>
          <w:p w14:paraId="47D77257" w14:textId="77777777" w:rsidR="00FC2A93" w:rsidRPr="00560D69" w:rsidRDefault="00FC2A93" w:rsidP="00013178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pct"/>
            <w:vAlign w:val="center"/>
          </w:tcPr>
          <w:p w14:paraId="2F4A4667" w14:textId="77777777" w:rsidR="00FC2A93" w:rsidRPr="00560D69" w:rsidRDefault="00FC2A93" w:rsidP="00013178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</w:tbl>
    <w:p w14:paraId="568BA3A9" w14:textId="77777777" w:rsidR="00FC2A93" w:rsidRPr="00560D69" w:rsidRDefault="00FC2A93" w:rsidP="00FC2A93">
      <w:pPr>
        <w:spacing w:after="0"/>
        <w:rPr>
          <w:rStyle w:val="Forte"/>
          <w:b w:val="0"/>
          <w:color w:val="000000"/>
          <w:sz w:val="20"/>
          <w:szCs w:val="20"/>
        </w:rPr>
      </w:pPr>
      <w:r w:rsidRPr="00560D69">
        <w:rPr>
          <w:rStyle w:val="Forte"/>
          <w:b w:val="0"/>
          <w:color w:val="000000"/>
          <w:sz w:val="20"/>
          <w:szCs w:val="20"/>
        </w:rPr>
        <w:t>Principais classificações a nível nacional e internacional: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22"/>
        <w:gridCol w:w="2506"/>
        <w:gridCol w:w="2628"/>
        <w:gridCol w:w="2226"/>
      </w:tblGrid>
      <w:tr w:rsidR="00FC2A93" w:rsidRPr="00560D69" w14:paraId="142D36FD" w14:textId="77777777" w:rsidTr="00013178">
        <w:tc>
          <w:tcPr>
            <w:tcW w:w="1555" w:type="pct"/>
            <w:shd w:val="clear" w:color="auto" w:fill="B3B3B3"/>
            <w:vAlign w:val="center"/>
          </w:tcPr>
          <w:p w14:paraId="46125BC4" w14:textId="77777777" w:rsidR="00FC2A93" w:rsidRPr="00560D69" w:rsidRDefault="00FC2A93" w:rsidP="00013178">
            <w:pPr>
              <w:spacing w:after="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Nome da Competição</w:t>
            </w:r>
          </w:p>
        </w:tc>
        <w:tc>
          <w:tcPr>
            <w:tcW w:w="1173" w:type="pct"/>
            <w:shd w:val="clear" w:color="auto" w:fill="B3B3B3"/>
          </w:tcPr>
          <w:p w14:paraId="49575215" w14:textId="77777777" w:rsidR="00FC2A93" w:rsidRPr="00560D69" w:rsidRDefault="00FC2A93" w:rsidP="00013178">
            <w:pPr>
              <w:spacing w:after="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N.º equipas / atletas em prova</w:t>
            </w:r>
          </w:p>
        </w:tc>
        <w:tc>
          <w:tcPr>
            <w:tcW w:w="1230" w:type="pct"/>
            <w:shd w:val="clear" w:color="auto" w:fill="B3B3B3"/>
            <w:vAlign w:val="center"/>
          </w:tcPr>
          <w:p w14:paraId="35F4CE57" w14:textId="77777777" w:rsidR="00FC2A93" w:rsidRPr="00560D69" w:rsidRDefault="00FC2A93" w:rsidP="00013178">
            <w:pPr>
              <w:spacing w:after="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N.º de jogos / provas realizadas</w:t>
            </w:r>
          </w:p>
        </w:tc>
        <w:tc>
          <w:tcPr>
            <w:tcW w:w="1042" w:type="pct"/>
            <w:shd w:val="clear" w:color="auto" w:fill="B3B3B3"/>
            <w:vAlign w:val="center"/>
          </w:tcPr>
          <w:p w14:paraId="0B9CA9DD" w14:textId="77777777" w:rsidR="00FC2A93" w:rsidRPr="00560D69" w:rsidRDefault="00FC2A93" w:rsidP="00013178">
            <w:pPr>
              <w:spacing w:after="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Classificação obtida*</w:t>
            </w:r>
            <w:r w:rsidRPr="00D144EA">
              <w:rPr>
                <w:b/>
                <w:color w:val="000000"/>
                <w:sz w:val="18"/>
                <w:szCs w:val="18"/>
                <w:vertAlign w:val="superscript"/>
              </w:rPr>
              <w:t>1</w:t>
            </w:r>
          </w:p>
        </w:tc>
      </w:tr>
      <w:tr w:rsidR="00FC2A93" w:rsidRPr="00560D69" w14:paraId="542BA440" w14:textId="77777777" w:rsidTr="00013178">
        <w:tc>
          <w:tcPr>
            <w:tcW w:w="1555" w:type="pct"/>
            <w:vAlign w:val="center"/>
          </w:tcPr>
          <w:p w14:paraId="25A34820" w14:textId="77777777" w:rsidR="00FC2A93" w:rsidRPr="00560D69" w:rsidRDefault="00FC2A93" w:rsidP="00013178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173" w:type="pct"/>
          </w:tcPr>
          <w:p w14:paraId="0412C0A8" w14:textId="77777777" w:rsidR="00FC2A93" w:rsidRPr="00560D69" w:rsidRDefault="00FC2A93" w:rsidP="00013178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230" w:type="pct"/>
            <w:vAlign w:val="center"/>
          </w:tcPr>
          <w:p w14:paraId="5E759604" w14:textId="77777777" w:rsidR="00FC2A93" w:rsidRPr="00560D69" w:rsidRDefault="00FC2A93" w:rsidP="00013178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pct"/>
            <w:vAlign w:val="center"/>
          </w:tcPr>
          <w:p w14:paraId="6008FF01" w14:textId="77777777" w:rsidR="00FC2A93" w:rsidRPr="00560D69" w:rsidRDefault="00FC2A93" w:rsidP="00013178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FC2A93" w:rsidRPr="00560D69" w14:paraId="6C91A493" w14:textId="77777777" w:rsidTr="00013178">
        <w:tc>
          <w:tcPr>
            <w:tcW w:w="1555" w:type="pct"/>
            <w:vAlign w:val="center"/>
          </w:tcPr>
          <w:p w14:paraId="294911C1" w14:textId="77777777" w:rsidR="00FC2A93" w:rsidRPr="00560D69" w:rsidRDefault="00FC2A93" w:rsidP="00013178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173" w:type="pct"/>
          </w:tcPr>
          <w:p w14:paraId="733ADF2B" w14:textId="77777777" w:rsidR="00FC2A93" w:rsidRPr="00560D69" w:rsidRDefault="00FC2A93" w:rsidP="00013178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230" w:type="pct"/>
            <w:vAlign w:val="center"/>
          </w:tcPr>
          <w:p w14:paraId="34906E75" w14:textId="77777777" w:rsidR="00FC2A93" w:rsidRPr="00560D69" w:rsidRDefault="00FC2A93" w:rsidP="00013178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pct"/>
            <w:vAlign w:val="center"/>
          </w:tcPr>
          <w:p w14:paraId="23EA3F78" w14:textId="77777777" w:rsidR="00FC2A93" w:rsidRPr="00560D69" w:rsidRDefault="00FC2A93" w:rsidP="00013178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</w:tbl>
    <w:p w14:paraId="2A638E45" w14:textId="77777777" w:rsidR="00FC2A93" w:rsidRPr="00FC2A93" w:rsidRDefault="00FC2A93" w:rsidP="00FC2A93">
      <w:pPr>
        <w:spacing w:after="0"/>
        <w:rPr>
          <w:rStyle w:val="Forte"/>
          <w:b w:val="0"/>
          <w:color w:val="FF0000"/>
          <w:sz w:val="18"/>
        </w:rPr>
      </w:pPr>
      <w:r w:rsidRPr="00FC2A93">
        <w:rPr>
          <w:b/>
          <w:color w:val="FF0000"/>
          <w:sz w:val="18"/>
        </w:rPr>
        <w:t>*</w:t>
      </w:r>
      <w:r w:rsidRPr="00FC2A93">
        <w:rPr>
          <w:b/>
          <w:color w:val="FF0000"/>
          <w:sz w:val="18"/>
          <w:vertAlign w:val="superscript"/>
        </w:rPr>
        <w:t>1</w:t>
      </w:r>
      <w:r w:rsidRPr="00FC2A93">
        <w:rPr>
          <w:b/>
          <w:color w:val="FF0000"/>
          <w:sz w:val="18"/>
        </w:rPr>
        <w:t xml:space="preserve"> Anexar listagem discriminada nas modalidades individuais</w:t>
      </w:r>
      <w:r w:rsidRPr="00FC2A93">
        <w:rPr>
          <w:rStyle w:val="Forte"/>
          <w:b w:val="0"/>
          <w:color w:val="FF0000"/>
          <w:sz w:val="18"/>
        </w:rPr>
        <w:t>.</w:t>
      </w:r>
    </w:p>
    <w:p w14:paraId="4855B213" w14:textId="77777777" w:rsidR="00FC2A93" w:rsidRPr="00F2716A" w:rsidRDefault="00FC2A93" w:rsidP="00FC2A93">
      <w:pPr>
        <w:spacing w:after="0"/>
        <w:rPr>
          <w:bCs/>
          <w:sz w:val="10"/>
          <w:szCs w:val="10"/>
        </w:rPr>
      </w:pPr>
    </w:p>
    <w:p w14:paraId="1A9D67E9" w14:textId="77777777" w:rsidR="00FC2A93" w:rsidRPr="002F4938" w:rsidRDefault="00FC2A93" w:rsidP="00FC2A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Style w:val="Forte"/>
          <w:smallCaps/>
          <w:color w:val="000000"/>
          <w:sz w:val="20"/>
          <w:szCs w:val="20"/>
        </w:rPr>
      </w:pPr>
      <w:r w:rsidRPr="002F4938">
        <w:rPr>
          <w:rStyle w:val="Forte"/>
          <w:smallCaps/>
          <w:color w:val="000000"/>
          <w:sz w:val="20"/>
          <w:szCs w:val="20"/>
        </w:rPr>
        <w:t>Relativamente à época desportiva anterior:</w:t>
      </w:r>
    </w:p>
    <w:p w14:paraId="23A8036E" w14:textId="77777777" w:rsidR="00FC2A93" w:rsidRPr="002F4938" w:rsidRDefault="00FC2A93" w:rsidP="00FC2A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Style w:val="Forte"/>
          <w:b w:val="0"/>
          <w:color w:val="000000"/>
          <w:sz w:val="20"/>
          <w:szCs w:val="20"/>
        </w:rPr>
      </w:pPr>
      <w:r w:rsidRPr="002F4938">
        <w:rPr>
          <w:rStyle w:val="Forte"/>
          <w:b w:val="0"/>
          <w:color w:val="000000"/>
          <w:sz w:val="20"/>
          <w:szCs w:val="20"/>
        </w:rPr>
        <w:t>Subiu, manteve ou desceu de quadro competitivo? ______________________________________________________________</w:t>
      </w:r>
      <w:r>
        <w:rPr>
          <w:rStyle w:val="Forte"/>
          <w:b w:val="0"/>
          <w:color w:val="000000"/>
          <w:sz w:val="20"/>
          <w:szCs w:val="20"/>
        </w:rPr>
        <w:t>_</w:t>
      </w:r>
    </w:p>
    <w:p w14:paraId="7F9845C2" w14:textId="77777777" w:rsidR="00FC2A93" w:rsidRPr="002F4938" w:rsidRDefault="00FC2A93" w:rsidP="00FC2A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Style w:val="Forte"/>
          <w:b w:val="0"/>
          <w:color w:val="000000"/>
          <w:sz w:val="20"/>
          <w:szCs w:val="20"/>
        </w:rPr>
      </w:pPr>
      <w:r w:rsidRPr="002F4938">
        <w:rPr>
          <w:rStyle w:val="Forte"/>
          <w:b w:val="0"/>
          <w:color w:val="000000"/>
          <w:sz w:val="20"/>
          <w:szCs w:val="20"/>
        </w:rPr>
        <w:t>Quadro competitivo da época anterior</w:t>
      </w:r>
      <w:r>
        <w:rPr>
          <w:rStyle w:val="Forte"/>
          <w:b w:val="0"/>
          <w:color w:val="000000"/>
          <w:sz w:val="20"/>
          <w:szCs w:val="20"/>
        </w:rPr>
        <w:t>?</w:t>
      </w:r>
      <w:r w:rsidRPr="002F4938">
        <w:rPr>
          <w:rStyle w:val="Forte"/>
          <w:b w:val="0"/>
          <w:color w:val="000000"/>
          <w:sz w:val="20"/>
          <w:szCs w:val="20"/>
        </w:rPr>
        <w:t xml:space="preserve"> _________________________________________</w:t>
      </w:r>
      <w:r>
        <w:rPr>
          <w:rStyle w:val="Forte"/>
          <w:b w:val="0"/>
          <w:color w:val="000000"/>
          <w:sz w:val="20"/>
          <w:szCs w:val="20"/>
        </w:rPr>
        <w:t>______</w:t>
      </w:r>
      <w:r w:rsidRPr="002F4938">
        <w:rPr>
          <w:rStyle w:val="Forte"/>
          <w:b w:val="0"/>
          <w:color w:val="000000"/>
          <w:sz w:val="20"/>
          <w:szCs w:val="20"/>
        </w:rPr>
        <w:t>__</w:t>
      </w:r>
      <w:r>
        <w:rPr>
          <w:rStyle w:val="Forte"/>
          <w:b w:val="0"/>
          <w:color w:val="000000"/>
          <w:sz w:val="20"/>
          <w:szCs w:val="20"/>
        </w:rPr>
        <w:t xml:space="preserve"> Classificação? ___________</w:t>
      </w:r>
    </w:p>
    <w:p w14:paraId="0FB92987" w14:textId="24AEBAFD" w:rsidR="00FC2A93" w:rsidRDefault="00FC2A93" w:rsidP="00FC2A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Style w:val="Forte"/>
          <w:b w:val="0"/>
          <w:color w:val="000000"/>
          <w:sz w:val="20"/>
          <w:szCs w:val="20"/>
        </w:rPr>
      </w:pPr>
      <w:r w:rsidRPr="002F4938">
        <w:rPr>
          <w:rStyle w:val="Forte"/>
          <w:b w:val="0"/>
          <w:color w:val="000000"/>
          <w:sz w:val="20"/>
          <w:szCs w:val="20"/>
        </w:rPr>
        <w:t>Quadro competitivo da época atual</w:t>
      </w:r>
      <w:r>
        <w:rPr>
          <w:rStyle w:val="Forte"/>
          <w:b w:val="0"/>
          <w:color w:val="000000"/>
          <w:sz w:val="20"/>
          <w:szCs w:val="20"/>
        </w:rPr>
        <w:t xml:space="preserve">? </w:t>
      </w:r>
      <w:r w:rsidRPr="002F4938">
        <w:rPr>
          <w:rStyle w:val="Forte"/>
          <w:b w:val="0"/>
          <w:color w:val="000000"/>
          <w:sz w:val="20"/>
          <w:szCs w:val="20"/>
        </w:rPr>
        <w:t>______________________________________</w:t>
      </w:r>
      <w:r>
        <w:rPr>
          <w:rStyle w:val="Forte"/>
          <w:b w:val="0"/>
          <w:color w:val="000000"/>
          <w:sz w:val="20"/>
          <w:szCs w:val="20"/>
        </w:rPr>
        <w:t>_</w:t>
      </w:r>
      <w:r w:rsidRPr="002F4938">
        <w:rPr>
          <w:rStyle w:val="Forte"/>
          <w:b w:val="0"/>
          <w:color w:val="000000"/>
          <w:sz w:val="20"/>
          <w:szCs w:val="20"/>
        </w:rPr>
        <w:t>___</w:t>
      </w:r>
      <w:r>
        <w:rPr>
          <w:rStyle w:val="Forte"/>
          <w:b w:val="0"/>
          <w:color w:val="000000"/>
          <w:sz w:val="20"/>
          <w:szCs w:val="20"/>
        </w:rPr>
        <w:t>______</w:t>
      </w:r>
      <w:r w:rsidRPr="002F4938">
        <w:rPr>
          <w:rStyle w:val="Forte"/>
          <w:b w:val="0"/>
          <w:color w:val="000000"/>
          <w:sz w:val="20"/>
          <w:szCs w:val="20"/>
        </w:rPr>
        <w:t>__</w:t>
      </w:r>
      <w:r>
        <w:rPr>
          <w:rStyle w:val="Forte"/>
          <w:b w:val="0"/>
          <w:color w:val="000000"/>
          <w:sz w:val="20"/>
          <w:szCs w:val="20"/>
        </w:rPr>
        <w:t xml:space="preserve"> Classificação? ___________</w:t>
      </w:r>
    </w:p>
    <w:p w14:paraId="4D7AD1DF" w14:textId="77777777" w:rsidR="00FC2A93" w:rsidRDefault="00FC2A93" w:rsidP="00FC2A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Style w:val="Forte"/>
          <w:b w:val="0"/>
          <w:color w:val="000000"/>
          <w:sz w:val="20"/>
          <w:szCs w:val="20"/>
        </w:rPr>
      </w:pPr>
      <w:r w:rsidRPr="008C1AF5">
        <w:rPr>
          <w:rStyle w:val="Forte"/>
          <w:b w:val="0"/>
          <w:color w:val="000000"/>
          <w:sz w:val="20"/>
          <w:szCs w:val="20"/>
        </w:rPr>
        <w:t>Quadro competitivo da próxima época? __________________________________________________</w:t>
      </w:r>
      <w:r>
        <w:rPr>
          <w:rStyle w:val="Forte"/>
          <w:b w:val="0"/>
          <w:color w:val="000000"/>
          <w:sz w:val="20"/>
          <w:szCs w:val="20"/>
        </w:rPr>
        <w:t>___________________</w:t>
      </w:r>
    </w:p>
    <w:p w14:paraId="7BD229D5" w14:textId="77777777" w:rsidR="00FC2A93" w:rsidRPr="00560D69" w:rsidRDefault="00FC2A93" w:rsidP="00FC2A93">
      <w:pPr>
        <w:spacing w:after="0"/>
        <w:rPr>
          <w:sz w:val="10"/>
          <w:szCs w:val="10"/>
        </w:rPr>
      </w:pPr>
    </w:p>
    <w:p w14:paraId="489BB7B4" w14:textId="77777777" w:rsidR="00FC2A93" w:rsidRPr="008C1AF5" w:rsidRDefault="00FC2A93" w:rsidP="00FC2A93">
      <w:pPr>
        <w:spacing w:after="0"/>
        <w:rPr>
          <w:b/>
          <w:smallCaps/>
          <w:sz w:val="20"/>
          <w:szCs w:val="20"/>
        </w:rPr>
      </w:pPr>
      <w:r w:rsidRPr="008C1AF5">
        <w:rPr>
          <w:b/>
          <w:smallCaps/>
          <w:sz w:val="20"/>
          <w:szCs w:val="20"/>
        </w:rPr>
        <w:t xml:space="preserve">Eventos de organização própria destinados á faixa etária deste </w:t>
      </w:r>
      <w:r w:rsidRPr="00D144EA">
        <w:rPr>
          <w:b/>
          <w:smallCaps/>
          <w:sz w:val="20"/>
          <w:szCs w:val="20"/>
        </w:rPr>
        <w:t>escalão/ grupo de trabalho</w:t>
      </w:r>
      <w:r w:rsidRPr="008C1AF5">
        <w:rPr>
          <w:b/>
          <w:smallCaps/>
          <w:sz w:val="20"/>
          <w:szCs w:val="20"/>
        </w:rPr>
        <w:t>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9"/>
        <w:gridCol w:w="1758"/>
        <w:gridCol w:w="5625"/>
      </w:tblGrid>
      <w:tr w:rsidR="00FC2A93" w:rsidRPr="00477C38" w14:paraId="584A8D0A" w14:textId="77777777" w:rsidTr="00013178">
        <w:tc>
          <w:tcPr>
            <w:tcW w:w="1544" w:type="pct"/>
            <w:shd w:val="clear" w:color="auto" w:fill="B3B3B3"/>
          </w:tcPr>
          <w:p w14:paraId="18E360D1" w14:textId="77777777" w:rsidR="00FC2A93" w:rsidRPr="00477C38" w:rsidRDefault="00FC2A93" w:rsidP="00013178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 w:rsidRPr="00477C38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Atividade</w:t>
            </w:r>
          </w:p>
        </w:tc>
        <w:tc>
          <w:tcPr>
            <w:tcW w:w="823" w:type="pct"/>
            <w:shd w:val="clear" w:color="auto" w:fill="B3B3B3"/>
          </w:tcPr>
          <w:p w14:paraId="6605DF08" w14:textId="77777777" w:rsidR="00FC2A93" w:rsidRPr="00477C38" w:rsidRDefault="00FC2A93" w:rsidP="00013178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 w:rsidRPr="00477C38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População Alvo</w:t>
            </w:r>
          </w:p>
        </w:tc>
        <w:tc>
          <w:tcPr>
            <w:tcW w:w="2632" w:type="pct"/>
            <w:shd w:val="clear" w:color="auto" w:fill="B3B3B3"/>
          </w:tcPr>
          <w:p w14:paraId="0A4A1D16" w14:textId="77777777" w:rsidR="00FC2A93" w:rsidRPr="00477C38" w:rsidRDefault="00FC2A93" w:rsidP="00013178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 w:rsidRPr="00477C38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Caracterização/ Descrição</w:t>
            </w:r>
          </w:p>
        </w:tc>
      </w:tr>
      <w:tr w:rsidR="00FC2A93" w:rsidRPr="00477C38" w14:paraId="5169522D" w14:textId="77777777" w:rsidTr="00013178">
        <w:tc>
          <w:tcPr>
            <w:tcW w:w="1544" w:type="pct"/>
          </w:tcPr>
          <w:p w14:paraId="3F118D61" w14:textId="77777777" w:rsidR="00FC2A93" w:rsidRPr="00477C38" w:rsidRDefault="00FC2A93" w:rsidP="00013178">
            <w:pPr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823" w:type="pct"/>
          </w:tcPr>
          <w:p w14:paraId="1F69866D" w14:textId="77777777" w:rsidR="00FC2A93" w:rsidRPr="00477C38" w:rsidRDefault="00FC2A93" w:rsidP="00013178">
            <w:pPr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2632" w:type="pct"/>
          </w:tcPr>
          <w:p w14:paraId="2E56C250" w14:textId="77777777" w:rsidR="00FC2A93" w:rsidRPr="00477C38" w:rsidRDefault="00FC2A93" w:rsidP="00013178">
            <w:pPr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</w:tr>
      <w:tr w:rsidR="00FC2A93" w:rsidRPr="00477C38" w14:paraId="1FEA9990" w14:textId="77777777" w:rsidTr="00013178">
        <w:tc>
          <w:tcPr>
            <w:tcW w:w="1544" w:type="pct"/>
          </w:tcPr>
          <w:p w14:paraId="50825D64" w14:textId="77777777" w:rsidR="00FC2A93" w:rsidRPr="00477C38" w:rsidRDefault="00FC2A93" w:rsidP="00013178">
            <w:pPr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823" w:type="pct"/>
          </w:tcPr>
          <w:p w14:paraId="3445A563" w14:textId="77777777" w:rsidR="00FC2A93" w:rsidRPr="00477C38" w:rsidRDefault="00FC2A93" w:rsidP="00013178">
            <w:pPr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2632" w:type="pct"/>
          </w:tcPr>
          <w:p w14:paraId="6EE69B8E" w14:textId="77777777" w:rsidR="00FC2A93" w:rsidRPr="00477C38" w:rsidRDefault="00FC2A93" w:rsidP="00013178">
            <w:pPr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</w:tr>
      <w:tr w:rsidR="00FC2A93" w:rsidRPr="00477C38" w14:paraId="3503D057" w14:textId="77777777" w:rsidTr="00013178">
        <w:tc>
          <w:tcPr>
            <w:tcW w:w="1544" w:type="pct"/>
          </w:tcPr>
          <w:p w14:paraId="0611F046" w14:textId="77777777" w:rsidR="00FC2A93" w:rsidRPr="00477C38" w:rsidRDefault="00FC2A93" w:rsidP="00013178">
            <w:pPr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823" w:type="pct"/>
          </w:tcPr>
          <w:p w14:paraId="793B616D" w14:textId="77777777" w:rsidR="00FC2A93" w:rsidRPr="00477C38" w:rsidRDefault="00FC2A93" w:rsidP="00013178">
            <w:pPr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2632" w:type="pct"/>
          </w:tcPr>
          <w:p w14:paraId="7615950B" w14:textId="77777777" w:rsidR="00FC2A93" w:rsidRPr="00477C38" w:rsidRDefault="00FC2A93" w:rsidP="00013178">
            <w:pPr>
              <w:spacing w:after="0" w:line="240" w:lineRule="auto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</w:tr>
    </w:tbl>
    <w:p w14:paraId="6E5C717E" w14:textId="77777777" w:rsidR="00FC2A93" w:rsidRPr="00560D69" w:rsidRDefault="00FC2A93" w:rsidP="00FC2A93">
      <w:pPr>
        <w:spacing w:after="0"/>
        <w:rPr>
          <w:sz w:val="10"/>
          <w:szCs w:val="10"/>
        </w:rPr>
      </w:pPr>
    </w:p>
    <w:p w14:paraId="6B7AF172" w14:textId="77777777" w:rsidR="00FC2A93" w:rsidRDefault="00FC2A93" w:rsidP="00FC2A93">
      <w:pPr>
        <w:spacing w:after="0"/>
        <w:rPr>
          <w:rStyle w:val="Forte"/>
          <w:b w:val="0"/>
          <w:color w:val="000000"/>
          <w:sz w:val="20"/>
          <w:szCs w:val="20"/>
        </w:rPr>
      </w:pPr>
      <w:r w:rsidRPr="00560D69">
        <w:rPr>
          <w:rStyle w:val="Forte"/>
          <w:b w:val="0"/>
          <w:color w:val="000000"/>
          <w:sz w:val="20"/>
          <w:szCs w:val="20"/>
        </w:rPr>
        <w:t>Relação dos Atletas: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53"/>
        <w:gridCol w:w="1139"/>
        <w:gridCol w:w="709"/>
        <w:gridCol w:w="1278"/>
        <w:gridCol w:w="1560"/>
        <w:gridCol w:w="1643"/>
      </w:tblGrid>
      <w:tr w:rsidR="00FC2A93" w:rsidRPr="009B5564" w14:paraId="17307B49" w14:textId="77777777" w:rsidTr="00013178">
        <w:trPr>
          <w:trHeight w:val="510"/>
        </w:trPr>
        <w:tc>
          <w:tcPr>
            <w:tcW w:w="2038" w:type="pct"/>
            <w:shd w:val="clear" w:color="auto" w:fill="B3B3B3"/>
            <w:vAlign w:val="center"/>
          </w:tcPr>
          <w:p w14:paraId="668D9A39" w14:textId="77777777" w:rsidR="00FC2A93" w:rsidRPr="009B5564" w:rsidRDefault="00FC2A93" w:rsidP="00013178">
            <w:pPr>
              <w:spacing w:after="0"/>
              <w:jc w:val="center"/>
              <w:rPr>
                <w:b/>
                <w:color w:val="000000"/>
                <w:sz w:val="16"/>
                <w:szCs w:val="18"/>
              </w:rPr>
            </w:pPr>
            <w:r w:rsidRPr="009B5564">
              <w:rPr>
                <w:b/>
                <w:color w:val="000000"/>
                <w:sz w:val="16"/>
                <w:szCs w:val="18"/>
              </w:rPr>
              <w:t>Nome</w:t>
            </w:r>
          </w:p>
        </w:tc>
        <w:tc>
          <w:tcPr>
            <w:tcW w:w="533" w:type="pct"/>
            <w:shd w:val="clear" w:color="auto" w:fill="B3B3B3"/>
            <w:vAlign w:val="center"/>
          </w:tcPr>
          <w:p w14:paraId="616267A1" w14:textId="77777777" w:rsidR="00FC2A93" w:rsidRPr="009B5564" w:rsidRDefault="00FC2A93" w:rsidP="00013178">
            <w:pPr>
              <w:spacing w:after="0"/>
              <w:jc w:val="center"/>
              <w:rPr>
                <w:b/>
                <w:color w:val="000000"/>
                <w:sz w:val="16"/>
                <w:szCs w:val="18"/>
              </w:rPr>
            </w:pPr>
            <w:r w:rsidRPr="009B5564">
              <w:rPr>
                <w:b/>
                <w:color w:val="000000"/>
                <w:sz w:val="16"/>
                <w:szCs w:val="18"/>
              </w:rPr>
              <w:t>Data de Nascimento</w:t>
            </w:r>
          </w:p>
        </w:tc>
        <w:tc>
          <w:tcPr>
            <w:tcW w:w="332" w:type="pct"/>
            <w:shd w:val="clear" w:color="auto" w:fill="B3B3B3"/>
            <w:vAlign w:val="center"/>
          </w:tcPr>
          <w:p w14:paraId="172E6D0C" w14:textId="77777777" w:rsidR="00FC2A93" w:rsidRPr="009B5564" w:rsidRDefault="00FC2A93" w:rsidP="00013178">
            <w:pPr>
              <w:spacing w:after="0"/>
              <w:jc w:val="center"/>
              <w:rPr>
                <w:b/>
                <w:color w:val="000000"/>
                <w:sz w:val="16"/>
                <w:szCs w:val="18"/>
              </w:rPr>
            </w:pPr>
            <w:r w:rsidRPr="009B5564">
              <w:rPr>
                <w:b/>
                <w:color w:val="000000"/>
                <w:sz w:val="16"/>
                <w:szCs w:val="18"/>
              </w:rPr>
              <w:t>Sexo</w:t>
            </w:r>
          </w:p>
        </w:tc>
        <w:tc>
          <w:tcPr>
            <w:tcW w:w="598" w:type="pct"/>
            <w:shd w:val="clear" w:color="auto" w:fill="B3B3B3"/>
            <w:vAlign w:val="center"/>
          </w:tcPr>
          <w:p w14:paraId="6B1A2BDD" w14:textId="77777777" w:rsidR="00FC2A93" w:rsidRPr="009B5564" w:rsidRDefault="00FC2A93" w:rsidP="00013178">
            <w:pPr>
              <w:spacing w:after="0"/>
              <w:jc w:val="center"/>
              <w:rPr>
                <w:b/>
                <w:color w:val="000000"/>
                <w:sz w:val="16"/>
                <w:szCs w:val="18"/>
              </w:rPr>
            </w:pPr>
            <w:r w:rsidRPr="009B5564">
              <w:rPr>
                <w:b/>
                <w:color w:val="000000"/>
                <w:sz w:val="16"/>
                <w:szCs w:val="18"/>
              </w:rPr>
              <w:t>Remuneração</w:t>
            </w:r>
            <w:r>
              <w:rPr>
                <w:b/>
                <w:color w:val="000000"/>
                <w:sz w:val="16"/>
                <w:szCs w:val="18"/>
              </w:rPr>
              <w:t xml:space="preserve"> </w:t>
            </w:r>
            <w:r w:rsidRPr="008C1AF5">
              <w:rPr>
                <w:b/>
                <w:color w:val="000000"/>
                <w:sz w:val="16"/>
                <w:szCs w:val="18"/>
              </w:rPr>
              <w:t>na época desportiva</w:t>
            </w:r>
            <w:r w:rsidRPr="00F52C3D">
              <w:rPr>
                <w:b/>
                <w:color w:val="000000"/>
                <w:sz w:val="16"/>
                <w:szCs w:val="18"/>
                <w:vertAlign w:val="superscript"/>
              </w:rPr>
              <w:t>*2</w:t>
            </w:r>
          </w:p>
        </w:tc>
        <w:tc>
          <w:tcPr>
            <w:tcW w:w="730" w:type="pct"/>
            <w:shd w:val="clear" w:color="auto" w:fill="B3B3B3"/>
            <w:vAlign w:val="center"/>
          </w:tcPr>
          <w:p w14:paraId="6611BA90" w14:textId="77777777" w:rsidR="00FC2A93" w:rsidRPr="009B5564" w:rsidRDefault="00FC2A93" w:rsidP="00013178">
            <w:pPr>
              <w:spacing w:after="0"/>
              <w:jc w:val="center"/>
              <w:rPr>
                <w:b/>
                <w:color w:val="000000"/>
                <w:sz w:val="16"/>
                <w:szCs w:val="18"/>
              </w:rPr>
            </w:pPr>
            <w:r w:rsidRPr="009B5564">
              <w:rPr>
                <w:b/>
                <w:color w:val="000000"/>
                <w:sz w:val="16"/>
                <w:szCs w:val="18"/>
              </w:rPr>
              <w:t>Formado na R.A.A. (Sim/Não)</w:t>
            </w:r>
            <w:r w:rsidRPr="00F52C3D">
              <w:rPr>
                <w:b/>
                <w:color w:val="000000"/>
                <w:sz w:val="16"/>
                <w:szCs w:val="18"/>
                <w:vertAlign w:val="superscript"/>
              </w:rPr>
              <w:t xml:space="preserve"> *2</w:t>
            </w:r>
          </w:p>
        </w:tc>
        <w:tc>
          <w:tcPr>
            <w:tcW w:w="769" w:type="pct"/>
            <w:shd w:val="clear" w:color="auto" w:fill="B3B3B3"/>
            <w:vAlign w:val="center"/>
          </w:tcPr>
          <w:p w14:paraId="512F1B20" w14:textId="77777777" w:rsidR="00FC2A93" w:rsidRPr="009B5564" w:rsidRDefault="00FC2A93" w:rsidP="00013178">
            <w:pPr>
              <w:spacing w:after="0"/>
              <w:jc w:val="center"/>
              <w:rPr>
                <w:b/>
                <w:color w:val="000000"/>
                <w:sz w:val="16"/>
                <w:szCs w:val="18"/>
              </w:rPr>
            </w:pPr>
            <w:r w:rsidRPr="009B5564">
              <w:rPr>
                <w:b/>
                <w:color w:val="000000"/>
                <w:sz w:val="16"/>
                <w:szCs w:val="18"/>
              </w:rPr>
              <w:t>Anos de Residência Fiscal na R.A.A.</w:t>
            </w:r>
            <w:r w:rsidRPr="00F52C3D">
              <w:rPr>
                <w:b/>
                <w:color w:val="000000"/>
                <w:sz w:val="16"/>
                <w:szCs w:val="18"/>
                <w:vertAlign w:val="superscript"/>
              </w:rPr>
              <w:t xml:space="preserve"> *2</w:t>
            </w:r>
          </w:p>
        </w:tc>
      </w:tr>
      <w:tr w:rsidR="00FC2A93" w:rsidRPr="00560D69" w14:paraId="3BAC7D5C" w14:textId="77777777" w:rsidTr="00FC2A93">
        <w:trPr>
          <w:trHeight w:val="325"/>
        </w:trPr>
        <w:tc>
          <w:tcPr>
            <w:tcW w:w="5000" w:type="pct"/>
            <w:gridSpan w:val="6"/>
            <w:vAlign w:val="center"/>
          </w:tcPr>
          <w:p w14:paraId="39F65F22" w14:textId="77777777" w:rsidR="00FC2A93" w:rsidRPr="00477C38" w:rsidRDefault="00FC2A93" w:rsidP="00013178">
            <w:pPr>
              <w:spacing w:after="0" w:line="240" w:lineRule="auto"/>
              <w:jc w:val="center"/>
              <w:rPr>
                <w:rFonts w:asciiTheme="minorHAnsi" w:hAnsiTheme="minorHAnsi"/>
                <w:color w:val="FF0000"/>
                <w:sz w:val="20"/>
                <w:szCs w:val="20"/>
              </w:rPr>
            </w:pPr>
            <w:r w:rsidRPr="00477C38">
              <w:rPr>
                <w:rFonts w:asciiTheme="minorHAnsi" w:hAnsiTheme="minorHAnsi"/>
                <w:color w:val="FF0000"/>
                <w:sz w:val="20"/>
                <w:szCs w:val="20"/>
              </w:rPr>
              <w:t>Anexar documento</w:t>
            </w:r>
            <w:r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 de acordo com a estrutura identificada</w:t>
            </w:r>
          </w:p>
        </w:tc>
      </w:tr>
    </w:tbl>
    <w:p w14:paraId="6351FC60" w14:textId="77777777" w:rsidR="00FC2A93" w:rsidRPr="00F52C3D" w:rsidRDefault="00FC2A93" w:rsidP="00FC2A93">
      <w:pPr>
        <w:spacing w:after="0"/>
        <w:rPr>
          <w:sz w:val="10"/>
          <w:szCs w:val="10"/>
        </w:rPr>
      </w:pPr>
    </w:p>
    <w:p w14:paraId="5B4BD36D" w14:textId="77777777" w:rsidR="00FC2A93" w:rsidRPr="00CB72A1" w:rsidRDefault="00FC2A93" w:rsidP="00FC2A93">
      <w:pPr>
        <w:pBdr>
          <w:top w:val="single" w:sz="4" w:space="1" w:color="808080"/>
          <w:left w:val="single" w:sz="4" w:space="4" w:color="808080"/>
          <w:bottom w:val="single" w:sz="4" w:space="1" w:color="808080"/>
          <w:right w:val="single" w:sz="4" w:space="4" w:color="808080"/>
        </w:pBdr>
        <w:spacing w:after="0"/>
        <w:rPr>
          <w:sz w:val="20"/>
          <w:szCs w:val="20"/>
        </w:rPr>
      </w:pPr>
      <w:r w:rsidRPr="00CB72A1">
        <w:rPr>
          <w:sz w:val="20"/>
          <w:szCs w:val="20"/>
        </w:rPr>
        <w:t>Análise dos objectivos propostos, condições de trabalho</w:t>
      </w:r>
      <w:r>
        <w:rPr>
          <w:sz w:val="20"/>
          <w:szCs w:val="20"/>
        </w:rPr>
        <w:t>, entre outros</w:t>
      </w:r>
      <w:r w:rsidRPr="00CB72A1">
        <w:rPr>
          <w:sz w:val="20"/>
          <w:szCs w:val="20"/>
        </w:rPr>
        <w:t>:</w:t>
      </w:r>
    </w:p>
    <w:p w14:paraId="06FAF3AA" w14:textId="77777777" w:rsidR="00FC2A93" w:rsidRPr="00CB72A1" w:rsidRDefault="00FC2A93" w:rsidP="00FC2A93">
      <w:pPr>
        <w:pBdr>
          <w:top w:val="single" w:sz="4" w:space="1" w:color="808080"/>
          <w:left w:val="single" w:sz="4" w:space="4" w:color="808080"/>
          <w:bottom w:val="single" w:sz="4" w:space="1" w:color="808080"/>
          <w:right w:val="single" w:sz="4" w:space="4" w:color="808080"/>
        </w:pBdr>
        <w:spacing w:after="0"/>
        <w:rPr>
          <w:sz w:val="20"/>
          <w:szCs w:val="20"/>
        </w:rPr>
      </w:pPr>
    </w:p>
    <w:p w14:paraId="646265EC" w14:textId="77777777" w:rsidR="00FC2A93" w:rsidRPr="00CB72A1" w:rsidRDefault="00FC2A93" w:rsidP="00FC2A93">
      <w:pPr>
        <w:pBdr>
          <w:top w:val="single" w:sz="4" w:space="1" w:color="808080"/>
          <w:left w:val="single" w:sz="4" w:space="4" w:color="808080"/>
          <w:bottom w:val="single" w:sz="4" w:space="1" w:color="808080"/>
          <w:right w:val="single" w:sz="4" w:space="4" w:color="808080"/>
        </w:pBdr>
        <w:spacing w:after="0"/>
        <w:rPr>
          <w:sz w:val="20"/>
          <w:szCs w:val="20"/>
        </w:rPr>
      </w:pPr>
    </w:p>
    <w:p w14:paraId="2DECEC2C" w14:textId="77777777" w:rsidR="00FC2A93" w:rsidRPr="00CB72A1" w:rsidRDefault="00FC2A93" w:rsidP="00FC2A93">
      <w:pPr>
        <w:pBdr>
          <w:top w:val="single" w:sz="4" w:space="1" w:color="808080"/>
          <w:left w:val="single" w:sz="4" w:space="4" w:color="808080"/>
          <w:bottom w:val="single" w:sz="4" w:space="1" w:color="808080"/>
          <w:right w:val="single" w:sz="4" w:space="4" w:color="808080"/>
        </w:pBdr>
        <w:spacing w:after="0"/>
        <w:rPr>
          <w:sz w:val="20"/>
          <w:szCs w:val="20"/>
        </w:rPr>
      </w:pPr>
    </w:p>
    <w:p w14:paraId="752D1ADD" w14:textId="77777777" w:rsidR="00FC2A93" w:rsidRPr="00CB72A1" w:rsidRDefault="00FC2A93" w:rsidP="00FC2A93">
      <w:pPr>
        <w:pBdr>
          <w:top w:val="single" w:sz="4" w:space="1" w:color="808080"/>
          <w:left w:val="single" w:sz="4" w:space="4" w:color="808080"/>
          <w:bottom w:val="single" w:sz="4" w:space="1" w:color="808080"/>
          <w:right w:val="single" w:sz="4" w:space="4" w:color="808080"/>
        </w:pBdr>
        <w:spacing w:after="0"/>
        <w:rPr>
          <w:sz w:val="20"/>
          <w:szCs w:val="20"/>
        </w:rPr>
      </w:pPr>
    </w:p>
    <w:p w14:paraId="5E6C8A0B" w14:textId="77777777" w:rsidR="00FC2A93" w:rsidRPr="00CB72A1" w:rsidRDefault="00FC2A93" w:rsidP="00FC2A93">
      <w:pPr>
        <w:pBdr>
          <w:top w:val="single" w:sz="4" w:space="1" w:color="808080"/>
          <w:left w:val="single" w:sz="4" w:space="4" w:color="808080"/>
          <w:bottom w:val="single" w:sz="4" w:space="1" w:color="808080"/>
          <w:right w:val="single" w:sz="4" w:space="4" w:color="808080"/>
        </w:pBdr>
        <w:spacing w:after="0"/>
        <w:rPr>
          <w:sz w:val="20"/>
          <w:szCs w:val="20"/>
        </w:rPr>
      </w:pPr>
    </w:p>
    <w:p w14:paraId="04F8A848" w14:textId="77777777" w:rsidR="00FC2A93" w:rsidRPr="00CB72A1" w:rsidRDefault="00FC2A93" w:rsidP="00FC2A93">
      <w:pPr>
        <w:pBdr>
          <w:top w:val="single" w:sz="4" w:space="1" w:color="808080"/>
          <w:left w:val="single" w:sz="4" w:space="4" w:color="808080"/>
          <w:bottom w:val="single" w:sz="4" w:space="1" w:color="808080"/>
          <w:right w:val="single" w:sz="4" w:space="4" w:color="808080"/>
        </w:pBdr>
        <w:spacing w:after="0"/>
        <w:rPr>
          <w:sz w:val="20"/>
          <w:szCs w:val="20"/>
        </w:rPr>
      </w:pPr>
    </w:p>
    <w:p w14:paraId="525C954B" w14:textId="77777777" w:rsidR="00FC2A93" w:rsidRPr="00CB72A1" w:rsidRDefault="00FC2A93" w:rsidP="00FC2A93">
      <w:pPr>
        <w:pBdr>
          <w:top w:val="single" w:sz="4" w:space="1" w:color="808080"/>
          <w:left w:val="single" w:sz="4" w:space="4" w:color="808080"/>
          <w:bottom w:val="single" w:sz="4" w:space="1" w:color="808080"/>
          <w:right w:val="single" w:sz="4" w:space="4" w:color="808080"/>
        </w:pBdr>
        <w:spacing w:after="0"/>
        <w:rPr>
          <w:sz w:val="20"/>
          <w:szCs w:val="20"/>
        </w:rPr>
      </w:pPr>
    </w:p>
    <w:p w14:paraId="44D82E7F" w14:textId="77777777" w:rsidR="00FC2A93" w:rsidRDefault="00FC2A93" w:rsidP="00FC2A93">
      <w:pPr>
        <w:pBdr>
          <w:top w:val="single" w:sz="4" w:space="1" w:color="808080"/>
          <w:left w:val="single" w:sz="4" w:space="4" w:color="808080"/>
          <w:bottom w:val="single" w:sz="4" w:space="1" w:color="808080"/>
          <w:right w:val="single" w:sz="4" w:space="4" w:color="808080"/>
        </w:pBdr>
        <w:spacing w:after="0"/>
        <w:rPr>
          <w:sz w:val="20"/>
          <w:szCs w:val="20"/>
        </w:rPr>
      </w:pPr>
    </w:p>
    <w:p w14:paraId="347C8638" w14:textId="77777777" w:rsidR="00FC2A93" w:rsidRPr="00CB72A1" w:rsidRDefault="00FC2A93" w:rsidP="00FC2A93">
      <w:pPr>
        <w:spacing w:after="0"/>
        <w:rPr>
          <w:sz w:val="10"/>
          <w:szCs w:val="10"/>
        </w:rPr>
      </w:pPr>
    </w:p>
    <w:p w14:paraId="2835E225" w14:textId="77777777" w:rsidR="00FC2A93" w:rsidRPr="00CB72A1" w:rsidRDefault="00FC2A93" w:rsidP="00FC2A93">
      <w:pPr>
        <w:pBdr>
          <w:top w:val="single" w:sz="4" w:space="1" w:color="808080"/>
          <w:left w:val="single" w:sz="4" w:space="4" w:color="808080"/>
          <w:bottom w:val="single" w:sz="4" w:space="1" w:color="808080"/>
          <w:right w:val="single" w:sz="4" w:space="4" w:color="808080"/>
        </w:pBdr>
        <w:spacing w:after="0"/>
        <w:rPr>
          <w:sz w:val="20"/>
          <w:szCs w:val="20"/>
        </w:rPr>
      </w:pPr>
      <w:r w:rsidRPr="00CB72A1">
        <w:rPr>
          <w:sz w:val="20"/>
          <w:szCs w:val="20"/>
        </w:rPr>
        <w:t xml:space="preserve">Análise </w:t>
      </w:r>
      <w:r>
        <w:rPr>
          <w:sz w:val="20"/>
          <w:szCs w:val="20"/>
        </w:rPr>
        <w:t>Crítica</w:t>
      </w:r>
      <w:r w:rsidRPr="00CB72A1">
        <w:rPr>
          <w:sz w:val="20"/>
          <w:szCs w:val="20"/>
        </w:rPr>
        <w:t>:</w:t>
      </w:r>
    </w:p>
    <w:p w14:paraId="36316A14" w14:textId="77777777" w:rsidR="00FC2A93" w:rsidRPr="00CB72A1" w:rsidRDefault="00FC2A93" w:rsidP="00FC2A93">
      <w:pPr>
        <w:pBdr>
          <w:top w:val="single" w:sz="4" w:space="1" w:color="808080"/>
          <w:left w:val="single" w:sz="4" w:space="4" w:color="808080"/>
          <w:bottom w:val="single" w:sz="4" w:space="1" w:color="808080"/>
          <w:right w:val="single" w:sz="4" w:space="4" w:color="808080"/>
        </w:pBdr>
        <w:spacing w:after="0"/>
        <w:rPr>
          <w:sz w:val="20"/>
          <w:szCs w:val="20"/>
        </w:rPr>
      </w:pPr>
    </w:p>
    <w:p w14:paraId="20BF436E" w14:textId="77777777" w:rsidR="00FC2A93" w:rsidRPr="00CB72A1" w:rsidRDefault="00FC2A93" w:rsidP="00FC2A93">
      <w:pPr>
        <w:pBdr>
          <w:top w:val="single" w:sz="4" w:space="1" w:color="808080"/>
          <w:left w:val="single" w:sz="4" w:space="4" w:color="808080"/>
          <w:bottom w:val="single" w:sz="4" w:space="1" w:color="808080"/>
          <w:right w:val="single" w:sz="4" w:space="4" w:color="808080"/>
        </w:pBdr>
        <w:spacing w:after="0"/>
        <w:rPr>
          <w:sz w:val="20"/>
          <w:szCs w:val="20"/>
        </w:rPr>
      </w:pPr>
    </w:p>
    <w:p w14:paraId="648A9558" w14:textId="77777777" w:rsidR="00FC2A93" w:rsidRPr="00CB72A1" w:rsidRDefault="00FC2A93" w:rsidP="00FC2A93">
      <w:pPr>
        <w:pBdr>
          <w:top w:val="single" w:sz="4" w:space="1" w:color="808080"/>
          <w:left w:val="single" w:sz="4" w:space="4" w:color="808080"/>
          <w:bottom w:val="single" w:sz="4" w:space="1" w:color="808080"/>
          <w:right w:val="single" w:sz="4" w:space="4" w:color="808080"/>
        </w:pBdr>
        <w:spacing w:after="0"/>
        <w:rPr>
          <w:sz w:val="20"/>
          <w:szCs w:val="20"/>
        </w:rPr>
      </w:pPr>
    </w:p>
    <w:p w14:paraId="42251B0E" w14:textId="77777777" w:rsidR="00FC2A93" w:rsidRPr="00CB72A1" w:rsidRDefault="00FC2A93" w:rsidP="00FC2A93">
      <w:pPr>
        <w:pBdr>
          <w:top w:val="single" w:sz="4" w:space="1" w:color="808080"/>
          <w:left w:val="single" w:sz="4" w:space="4" w:color="808080"/>
          <w:bottom w:val="single" w:sz="4" w:space="1" w:color="808080"/>
          <w:right w:val="single" w:sz="4" w:space="4" w:color="808080"/>
        </w:pBdr>
        <w:spacing w:after="0"/>
        <w:rPr>
          <w:sz w:val="20"/>
          <w:szCs w:val="20"/>
        </w:rPr>
      </w:pPr>
    </w:p>
    <w:p w14:paraId="248BB424" w14:textId="77777777" w:rsidR="00FC2A93" w:rsidRPr="00CB72A1" w:rsidRDefault="00FC2A93" w:rsidP="00FC2A93">
      <w:pPr>
        <w:pBdr>
          <w:top w:val="single" w:sz="4" w:space="1" w:color="808080"/>
          <w:left w:val="single" w:sz="4" w:space="4" w:color="808080"/>
          <w:bottom w:val="single" w:sz="4" w:space="1" w:color="808080"/>
          <w:right w:val="single" w:sz="4" w:space="4" w:color="808080"/>
        </w:pBdr>
        <w:spacing w:after="0"/>
        <w:rPr>
          <w:sz w:val="20"/>
          <w:szCs w:val="20"/>
        </w:rPr>
      </w:pPr>
    </w:p>
    <w:p w14:paraId="1E8A8A91" w14:textId="77777777" w:rsidR="00FC2A93" w:rsidRPr="00CB72A1" w:rsidRDefault="00FC2A93" w:rsidP="00FC2A93">
      <w:pPr>
        <w:pBdr>
          <w:top w:val="single" w:sz="4" w:space="1" w:color="808080"/>
          <w:left w:val="single" w:sz="4" w:space="4" w:color="808080"/>
          <w:bottom w:val="single" w:sz="4" w:space="1" w:color="808080"/>
          <w:right w:val="single" w:sz="4" w:space="4" w:color="808080"/>
        </w:pBdr>
        <w:spacing w:after="0"/>
        <w:rPr>
          <w:sz w:val="20"/>
          <w:szCs w:val="20"/>
        </w:rPr>
      </w:pPr>
    </w:p>
    <w:p w14:paraId="43F2AD13" w14:textId="77777777" w:rsidR="00FC2A93" w:rsidRPr="003A2011" w:rsidRDefault="00FC2A93" w:rsidP="00FC2A93">
      <w:pPr>
        <w:spacing w:after="0"/>
        <w:rPr>
          <w:rStyle w:val="Forte"/>
          <w:b w:val="0"/>
          <w:bCs w:val="0"/>
          <w:sz w:val="10"/>
          <w:szCs w:val="10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"/>
        <w:gridCol w:w="1048"/>
        <w:gridCol w:w="738"/>
        <w:gridCol w:w="1470"/>
        <w:gridCol w:w="738"/>
        <w:gridCol w:w="740"/>
        <w:gridCol w:w="305"/>
        <w:gridCol w:w="416"/>
        <w:gridCol w:w="1048"/>
        <w:gridCol w:w="738"/>
        <w:gridCol w:w="1470"/>
        <w:gridCol w:w="738"/>
        <w:gridCol w:w="736"/>
      </w:tblGrid>
      <w:tr w:rsidR="00FC2A93" w:rsidRPr="005778D9" w14:paraId="65DCB2DB" w14:textId="77777777" w:rsidTr="00013178">
        <w:trPr>
          <w:trHeight w:val="255"/>
        </w:trPr>
        <w:tc>
          <w:tcPr>
            <w:tcW w:w="173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B3B3B3"/>
            <w:noWrap/>
            <w:vAlign w:val="bottom"/>
          </w:tcPr>
          <w:p w14:paraId="4FE687EB" w14:textId="77777777" w:rsidR="00FC2A93" w:rsidRPr="005778D9" w:rsidRDefault="00FC2A93" w:rsidP="00013178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pt-PT"/>
              </w:rPr>
            </w:pPr>
            <w:r w:rsidRPr="005778D9">
              <w:rPr>
                <w:rFonts w:eastAsia="Times New Roman" w:cs="Arial"/>
                <w:b/>
                <w:bCs/>
                <w:sz w:val="18"/>
                <w:szCs w:val="18"/>
                <w:lang w:eastAsia="pt-PT"/>
              </w:rPr>
              <w:t>Receitas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F9304A" w14:textId="77777777" w:rsidR="00FC2A93" w:rsidRPr="005778D9" w:rsidRDefault="00FC2A93" w:rsidP="00013178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pt-PT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BE72A1" w14:textId="77777777" w:rsidR="00FC2A93" w:rsidRPr="005778D9" w:rsidRDefault="00FC2A93" w:rsidP="00013178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pt-PT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406BF8" w14:textId="77777777" w:rsidR="00FC2A93" w:rsidRPr="005778D9" w:rsidRDefault="00FC2A93" w:rsidP="00013178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pt-PT"/>
              </w:rPr>
            </w:pPr>
          </w:p>
        </w:tc>
        <w:tc>
          <w:tcPr>
            <w:tcW w:w="173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B3B3B3"/>
            <w:noWrap/>
            <w:vAlign w:val="bottom"/>
          </w:tcPr>
          <w:p w14:paraId="727AEEFE" w14:textId="77777777" w:rsidR="00FC2A93" w:rsidRPr="005778D9" w:rsidRDefault="00FC2A93" w:rsidP="00013178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pt-PT"/>
              </w:rPr>
            </w:pPr>
            <w:r w:rsidRPr="005778D9">
              <w:rPr>
                <w:rFonts w:eastAsia="Times New Roman" w:cs="Arial"/>
                <w:b/>
                <w:bCs/>
                <w:sz w:val="18"/>
                <w:szCs w:val="18"/>
                <w:lang w:eastAsia="pt-PT"/>
              </w:rPr>
              <w:t>Despesas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2F87AC" w14:textId="77777777" w:rsidR="00FC2A93" w:rsidRPr="005778D9" w:rsidRDefault="00FC2A93" w:rsidP="00013178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pt-PT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74C5FF" w14:textId="77777777" w:rsidR="00FC2A93" w:rsidRPr="005778D9" w:rsidRDefault="00FC2A93" w:rsidP="00013178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pt-PT"/>
              </w:rPr>
            </w:pPr>
          </w:p>
        </w:tc>
      </w:tr>
      <w:tr w:rsidR="00FC2A93" w:rsidRPr="009A1795" w14:paraId="08C4F0F1" w14:textId="77777777" w:rsidTr="00013178">
        <w:trPr>
          <w:trHeight w:val="255"/>
        </w:trPr>
        <w:tc>
          <w:tcPr>
            <w:tcW w:w="173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678FD" w14:textId="77777777" w:rsidR="00FC2A93" w:rsidRPr="009A1795" w:rsidRDefault="00FC2A93" w:rsidP="0001317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pt-PT"/>
              </w:rPr>
            </w:pPr>
            <w:r w:rsidRPr="009A1795">
              <w:rPr>
                <w:rFonts w:eastAsia="Times New Roman" w:cs="Arial"/>
                <w:b/>
                <w:bCs/>
                <w:sz w:val="20"/>
                <w:szCs w:val="20"/>
                <w:lang w:eastAsia="pt-PT"/>
              </w:rPr>
              <w:t>Designação</w:t>
            </w:r>
          </w:p>
        </w:tc>
        <w:tc>
          <w:tcPr>
            <w:tcW w:w="69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C5E4B" w14:textId="77777777" w:rsidR="00FC2A93" w:rsidRPr="009A1795" w:rsidRDefault="00FC2A93" w:rsidP="0001317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pt-PT"/>
              </w:rPr>
            </w:pPr>
            <w:r w:rsidRPr="009A1795">
              <w:rPr>
                <w:rFonts w:eastAsia="Times New Roman" w:cs="Arial"/>
                <w:b/>
                <w:bCs/>
                <w:sz w:val="20"/>
                <w:szCs w:val="20"/>
                <w:lang w:eastAsia="pt-PT"/>
              </w:rPr>
              <w:t>Valor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5A6205" w14:textId="77777777" w:rsidR="00FC2A93" w:rsidRPr="009A1795" w:rsidRDefault="00FC2A93" w:rsidP="00013178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t-PT"/>
              </w:rPr>
            </w:pPr>
          </w:p>
        </w:tc>
        <w:tc>
          <w:tcPr>
            <w:tcW w:w="17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F66E7" w14:textId="77777777" w:rsidR="00FC2A93" w:rsidRPr="009A1795" w:rsidRDefault="00FC2A93" w:rsidP="0001317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pt-PT"/>
              </w:rPr>
            </w:pPr>
            <w:r w:rsidRPr="009A1795">
              <w:rPr>
                <w:rFonts w:eastAsia="Times New Roman" w:cs="Arial"/>
                <w:b/>
                <w:bCs/>
                <w:sz w:val="20"/>
                <w:szCs w:val="20"/>
                <w:lang w:eastAsia="pt-PT"/>
              </w:rPr>
              <w:t>Designação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BAD53" w14:textId="77777777" w:rsidR="00FC2A93" w:rsidRPr="009A1795" w:rsidRDefault="00FC2A93" w:rsidP="0001317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pt-PT"/>
              </w:rPr>
            </w:pPr>
            <w:r w:rsidRPr="009A1795">
              <w:rPr>
                <w:rFonts w:eastAsia="Times New Roman" w:cs="Arial"/>
                <w:b/>
                <w:bCs/>
                <w:sz w:val="20"/>
                <w:szCs w:val="20"/>
                <w:lang w:eastAsia="pt-PT"/>
              </w:rPr>
              <w:t>Valor</w:t>
            </w:r>
          </w:p>
        </w:tc>
      </w:tr>
      <w:tr w:rsidR="00FC2A93" w:rsidRPr="009A1795" w14:paraId="1F526C06" w14:textId="77777777" w:rsidTr="00013178">
        <w:trPr>
          <w:trHeight w:val="255"/>
        </w:trPr>
        <w:tc>
          <w:tcPr>
            <w:tcW w:w="173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5C1257" w14:textId="77777777" w:rsidR="00FC2A93" w:rsidRPr="009A1795" w:rsidRDefault="00FC2A93" w:rsidP="00013178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t-PT"/>
              </w:rPr>
            </w:pPr>
          </w:p>
        </w:tc>
        <w:tc>
          <w:tcPr>
            <w:tcW w:w="69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383D58" w14:textId="77777777" w:rsidR="00FC2A93" w:rsidRPr="009A1795" w:rsidRDefault="00FC2A93" w:rsidP="00013178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pt-PT"/>
              </w:rPr>
            </w:pPr>
            <w:r w:rsidRPr="009A1795">
              <w:rPr>
                <w:rFonts w:eastAsia="Times New Roman" w:cs="Arial"/>
                <w:sz w:val="20"/>
                <w:szCs w:val="20"/>
                <w:lang w:eastAsia="pt-PT"/>
              </w:rPr>
              <w:t>€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96131D" w14:textId="77777777" w:rsidR="00FC2A93" w:rsidRPr="009A1795" w:rsidRDefault="00FC2A93" w:rsidP="00013178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t-PT"/>
              </w:rPr>
            </w:pPr>
          </w:p>
        </w:tc>
        <w:tc>
          <w:tcPr>
            <w:tcW w:w="17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81793" w14:textId="77777777" w:rsidR="00FC2A93" w:rsidRPr="009A1795" w:rsidRDefault="00FC2A93" w:rsidP="00013178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t-PT"/>
              </w:rPr>
            </w:pPr>
            <w:r>
              <w:rPr>
                <w:rFonts w:eastAsia="Times New Roman" w:cs="Arial"/>
                <w:sz w:val="20"/>
                <w:szCs w:val="20"/>
                <w:lang w:eastAsia="pt-PT"/>
              </w:rPr>
              <w:t>Uso de Instalações de treino/competição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5D4CA7" w14:textId="77777777" w:rsidR="00FC2A93" w:rsidRPr="009A1795" w:rsidRDefault="00FC2A93" w:rsidP="00013178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pt-PT"/>
              </w:rPr>
            </w:pPr>
            <w:r w:rsidRPr="009A1795">
              <w:rPr>
                <w:rFonts w:eastAsia="Times New Roman" w:cs="Arial"/>
                <w:sz w:val="20"/>
                <w:szCs w:val="20"/>
                <w:lang w:eastAsia="pt-PT"/>
              </w:rPr>
              <w:t>€</w:t>
            </w:r>
          </w:p>
        </w:tc>
      </w:tr>
      <w:tr w:rsidR="00FC2A93" w:rsidRPr="009A1795" w14:paraId="41BFAEF6" w14:textId="77777777" w:rsidTr="00013178">
        <w:trPr>
          <w:trHeight w:val="255"/>
        </w:trPr>
        <w:tc>
          <w:tcPr>
            <w:tcW w:w="173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06F55A" w14:textId="77777777" w:rsidR="00FC2A93" w:rsidRPr="009A1795" w:rsidRDefault="00FC2A93" w:rsidP="00013178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t-PT"/>
              </w:rPr>
            </w:pPr>
          </w:p>
        </w:tc>
        <w:tc>
          <w:tcPr>
            <w:tcW w:w="69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FF48FF" w14:textId="77777777" w:rsidR="00FC2A93" w:rsidRPr="009A1795" w:rsidRDefault="00FC2A93" w:rsidP="00013178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pt-PT"/>
              </w:rPr>
            </w:pPr>
            <w:r w:rsidRPr="009A1795">
              <w:rPr>
                <w:rFonts w:eastAsia="Times New Roman" w:cs="Arial"/>
                <w:sz w:val="20"/>
                <w:szCs w:val="20"/>
                <w:lang w:eastAsia="pt-PT"/>
              </w:rPr>
              <w:t>€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A04D88" w14:textId="77777777" w:rsidR="00FC2A93" w:rsidRPr="009A1795" w:rsidRDefault="00FC2A93" w:rsidP="00013178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t-PT"/>
              </w:rPr>
            </w:pPr>
          </w:p>
        </w:tc>
        <w:tc>
          <w:tcPr>
            <w:tcW w:w="17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CB2DA7" w14:textId="77777777" w:rsidR="00FC2A93" w:rsidRPr="009A1795" w:rsidRDefault="00FC2A93" w:rsidP="00013178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t-PT"/>
              </w:rPr>
            </w:pPr>
          </w:p>
        </w:tc>
        <w:tc>
          <w:tcPr>
            <w:tcW w:w="6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331F0" w14:textId="77777777" w:rsidR="00FC2A93" w:rsidRPr="009A1795" w:rsidRDefault="00FC2A93" w:rsidP="00013178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pt-PT"/>
              </w:rPr>
            </w:pPr>
            <w:r w:rsidRPr="009A1795">
              <w:rPr>
                <w:rFonts w:eastAsia="Times New Roman" w:cs="Arial"/>
                <w:sz w:val="20"/>
                <w:szCs w:val="20"/>
                <w:lang w:eastAsia="pt-PT"/>
              </w:rPr>
              <w:t>€</w:t>
            </w:r>
          </w:p>
        </w:tc>
      </w:tr>
      <w:tr w:rsidR="00FC2A93" w:rsidRPr="009A1795" w14:paraId="21301A0B" w14:textId="77777777" w:rsidTr="00013178">
        <w:trPr>
          <w:trHeight w:val="255"/>
        </w:trPr>
        <w:tc>
          <w:tcPr>
            <w:tcW w:w="173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A7E6FC" w14:textId="77777777" w:rsidR="00FC2A93" w:rsidRPr="009A1795" w:rsidRDefault="00FC2A93" w:rsidP="00013178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t-PT"/>
              </w:rPr>
            </w:pPr>
          </w:p>
        </w:tc>
        <w:tc>
          <w:tcPr>
            <w:tcW w:w="69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5546A9" w14:textId="77777777" w:rsidR="00FC2A93" w:rsidRPr="009A1795" w:rsidRDefault="00FC2A93" w:rsidP="00013178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pt-PT"/>
              </w:rPr>
            </w:pPr>
            <w:r w:rsidRPr="009A1795">
              <w:rPr>
                <w:rFonts w:eastAsia="Times New Roman" w:cs="Arial"/>
                <w:sz w:val="20"/>
                <w:szCs w:val="20"/>
                <w:lang w:eastAsia="pt-PT"/>
              </w:rPr>
              <w:t>€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8497A3" w14:textId="77777777" w:rsidR="00FC2A93" w:rsidRPr="009A1795" w:rsidRDefault="00FC2A93" w:rsidP="00013178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t-PT"/>
              </w:rPr>
            </w:pPr>
          </w:p>
        </w:tc>
        <w:tc>
          <w:tcPr>
            <w:tcW w:w="17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BA24AE" w14:textId="77777777" w:rsidR="00FC2A93" w:rsidRPr="009A1795" w:rsidRDefault="00FC2A93" w:rsidP="00013178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t-PT"/>
              </w:rPr>
            </w:pPr>
          </w:p>
        </w:tc>
        <w:tc>
          <w:tcPr>
            <w:tcW w:w="6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1DE03A" w14:textId="77777777" w:rsidR="00FC2A93" w:rsidRPr="009A1795" w:rsidRDefault="00FC2A93" w:rsidP="00013178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pt-PT"/>
              </w:rPr>
            </w:pPr>
            <w:r w:rsidRPr="009A1795">
              <w:rPr>
                <w:rFonts w:eastAsia="Times New Roman" w:cs="Arial"/>
                <w:sz w:val="20"/>
                <w:szCs w:val="20"/>
                <w:lang w:eastAsia="pt-PT"/>
              </w:rPr>
              <w:t>€</w:t>
            </w:r>
          </w:p>
        </w:tc>
      </w:tr>
      <w:tr w:rsidR="00FC2A93" w:rsidRPr="009A1795" w14:paraId="79676A3A" w14:textId="77777777" w:rsidTr="00013178">
        <w:trPr>
          <w:trHeight w:val="255"/>
        </w:trPr>
        <w:tc>
          <w:tcPr>
            <w:tcW w:w="173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63CCF8" w14:textId="77777777" w:rsidR="00FC2A93" w:rsidRPr="009A1795" w:rsidRDefault="00FC2A93" w:rsidP="00013178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t-PT"/>
              </w:rPr>
            </w:pPr>
          </w:p>
        </w:tc>
        <w:tc>
          <w:tcPr>
            <w:tcW w:w="69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BB300C" w14:textId="77777777" w:rsidR="00FC2A93" w:rsidRPr="009A1795" w:rsidRDefault="00FC2A93" w:rsidP="00013178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pt-PT"/>
              </w:rPr>
            </w:pPr>
            <w:r w:rsidRPr="009A1795">
              <w:rPr>
                <w:rFonts w:eastAsia="Times New Roman" w:cs="Arial"/>
                <w:sz w:val="20"/>
                <w:szCs w:val="20"/>
                <w:lang w:eastAsia="pt-PT"/>
              </w:rPr>
              <w:t>€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2EE9B2" w14:textId="77777777" w:rsidR="00FC2A93" w:rsidRPr="009A1795" w:rsidRDefault="00FC2A93" w:rsidP="00013178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t-PT"/>
              </w:rPr>
            </w:pPr>
          </w:p>
        </w:tc>
        <w:tc>
          <w:tcPr>
            <w:tcW w:w="17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C80104" w14:textId="77777777" w:rsidR="00FC2A93" w:rsidRPr="009A1795" w:rsidRDefault="00FC2A93" w:rsidP="00013178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t-PT"/>
              </w:rPr>
            </w:pPr>
          </w:p>
        </w:tc>
        <w:tc>
          <w:tcPr>
            <w:tcW w:w="6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DBEEDC" w14:textId="77777777" w:rsidR="00FC2A93" w:rsidRPr="009A1795" w:rsidRDefault="00FC2A93" w:rsidP="00013178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pt-PT"/>
              </w:rPr>
            </w:pPr>
            <w:r w:rsidRPr="009A1795">
              <w:rPr>
                <w:rFonts w:eastAsia="Times New Roman" w:cs="Arial"/>
                <w:sz w:val="20"/>
                <w:szCs w:val="20"/>
                <w:lang w:eastAsia="pt-PT"/>
              </w:rPr>
              <w:t>€</w:t>
            </w:r>
          </w:p>
        </w:tc>
      </w:tr>
      <w:tr w:rsidR="00FC2A93" w:rsidRPr="009A1795" w14:paraId="15D6DB9E" w14:textId="77777777" w:rsidTr="00013178">
        <w:trPr>
          <w:trHeight w:val="255"/>
        </w:trPr>
        <w:tc>
          <w:tcPr>
            <w:tcW w:w="173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631A1A" w14:textId="77777777" w:rsidR="00FC2A93" w:rsidRPr="009A1795" w:rsidRDefault="00FC2A93" w:rsidP="00013178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t-PT"/>
              </w:rPr>
            </w:pPr>
          </w:p>
        </w:tc>
        <w:tc>
          <w:tcPr>
            <w:tcW w:w="69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ED01A1" w14:textId="77777777" w:rsidR="00FC2A93" w:rsidRPr="009A1795" w:rsidRDefault="00FC2A93" w:rsidP="00013178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pt-PT"/>
              </w:rPr>
            </w:pPr>
            <w:r w:rsidRPr="009A1795">
              <w:rPr>
                <w:rFonts w:eastAsia="Times New Roman" w:cs="Arial"/>
                <w:sz w:val="20"/>
                <w:szCs w:val="20"/>
                <w:lang w:eastAsia="pt-PT"/>
              </w:rPr>
              <w:t>€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646172" w14:textId="77777777" w:rsidR="00FC2A93" w:rsidRPr="009A1795" w:rsidRDefault="00FC2A93" w:rsidP="00013178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t-PT"/>
              </w:rPr>
            </w:pPr>
          </w:p>
        </w:tc>
        <w:tc>
          <w:tcPr>
            <w:tcW w:w="17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FB11BA" w14:textId="77777777" w:rsidR="00FC2A93" w:rsidRPr="009A1795" w:rsidRDefault="00FC2A93" w:rsidP="00013178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t-PT"/>
              </w:rPr>
            </w:pPr>
          </w:p>
        </w:tc>
        <w:tc>
          <w:tcPr>
            <w:tcW w:w="6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E3F912" w14:textId="77777777" w:rsidR="00FC2A93" w:rsidRPr="009A1795" w:rsidRDefault="00FC2A93" w:rsidP="00013178">
            <w:pPr>
              <w:spacing w:after="0" w:line="240" w:lineRule="auto"/>
              <w:jc w:val="right"/>
              <w:rPr>
                <w:rFonts w:eastAsia="Times New Roman" w:cs="Arial"/>
                <w:sz w:val="20"/>
                <w:szCs w:val="20"/>
                <w:lang w:eastAsia="pt-PT"/>
              </w:rPr>
            </w:pPr>
            <w:r w:rsidRPr="009A1795">
              <w:rPr>
                <w:rFonts w:eastAsia="Times New Roman" w:cs="Arial"/>
                <w:sz w:val="20"/>
                <w:szCs w:val="20"/>
                <w:lang w:eastAsia="pt-PT"/>
              </w:rPr>
              <w:t>€</w:t>
            </w:r>
          </w:p>
        </w:tc>
      </w:tr>
      <w:tr w:rsidR="00FC2A93" w:rsidRPr="009A1795" w14:paraId="7EC7A32E" w14:textId="77777777" w:rsidTr="00013178">
        <w:trPr>
          <w:trHeight w:val="255"/>
        </w:trPr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B3F916" w14:textId="77777777" w:rsidR="00FC2A93" w:rsidRPr="009A1795" w:rsidRDefault="00FC2A93" w:rsidP="00013178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t-PT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67C625" w14:textId="77777777" w:rsidR="00FC2A93" w:rsidRPr="009A1795" w:rsidRDefault="00FC2A93" w:rsidP="00013178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20"/>
                <w:szCs w:val="20"/>
                <w:lang w:eastAsia="pt-PT"/>
              </w:rPr>
            </w:pPr>
            <w:r w:rsidRPr="009A1795">
              <w:rPr>
                <w:rFonts w:eastAsia="Times New Roman" w:cs="Arial"/>
                <w:b/>
                <w:bCs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29245F" w14:textId="77777777" w:rsidR="00FC2A93" w:rsidRPr="009A1795" w:rsidRDefault="00FC2A93" w:rsidP="00013178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20"/>
                <w:szCs w:val="20"/>
                <w:lang w:eastAsia="pt-PT"/>
              </w:rPr>
            </w:pPr>
            <w:r w:rsidRPr="009A1795">
              <w:rPr>
                <w:rFonts w:eastAsia="Times New Roman" w:cs="Arial"/>
                <w:b/>
                <w:bCs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693" w:type="pc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E6553C9" w14:textId="77777777" w:rsidR="00FC2A93" w:rsidRPr="009A1795" w:rsidRDefault="00FC2A93" w:rsidP="0001317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pt-PT"/>
              </w:rPr>
            </w:pPr>
            <w:r w:rsidRPr="009A1795">
              <w:rPr>
                <w:rFonts w:eastAsia="Times New Roman" w:cs="Arial"/>
                <w:b/>
                <w:bCs/>
                <w:sz w:val="20"/>
                <w:szCs w:val="20"/>
                <w:lang w:eastAsia="pt-PT"/>
              </w:rPr>
              <w:t>TOTAL</w:t>
            </w:r>
          </w:p>
        </w:tc>
        <w:tc>
          <w:tcPr>
            <w:tcW w:w="69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4C28D9" w14:textId="77777777" w:rsidR="00FC2A93" w:rsidRPr="009A1795" w:rsidRDefault="00FC2A93" w:rsidP="00013178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20"/>
                <w:szCs w:val="20"/>
                <w:lang w:eastAsia="pt-PT"/>
              </w:rPr>
            </w:pPr>
            <w:r w:rsidRPr="009A1795">
              <w:rPr>
                <w:rFonts w:eastAsia="Times New Roman" w:cs="Arial"/>
                <w:b/>
                <w:bCs/>
                <w:sz w:val="20"/>
                <w:szCs w:val="20"/>
                <w:lang w:eastAsia="pt-PT"/>
              </w:rPr>
              <w:t>€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C7FD13" w14:textId="77777777" w:rsidR="00FC2A93" w:rsidRPr="009A1795" w:rsidRDefault="00FC2A93" w:rsidP="00013178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t-PT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449FA2" w14:textId="77777777" w:rsidR="00FC2A93" w:rsidRPr="009A1795" w:rsidRDefault="00FC2A93" w:rsidP="00013178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pt-PT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AD12F9" w14:textId="77777777" w:rsidR="00FC2A93" w:rsidRPr="009A1795" w:rsidRDefault="00FC2A93" w:rsidP="00013178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20"/>
                <w:szCs w:val="20"/>
                <w:lang w:eastAsia="pt-PT"/>
              </w:rPr>
            </w:pPr>
            <w:r w:rsidRPr="009A1795">
              <w:rPr>
                <w:rFonts w:eastAsia="Times New Roman" w:cs="Arial"/>
                <w:b/>
                <w:bCs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BD9D84" w14:textId="77777777" w:rsidR="00FC2A93" w:rsidRPr="009A1795" w:rsidRDefault="00FC2A93" w:rsidP="00013178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20"/>
                <w:szCs w:val="20"/>
                <w:lang w:eastAsia="pt-PT"/>
              </w:rPr>
            </w:pPr>
            <w:r w:rsidRPr="009A1795">
              <w:rPr>
                <w:rFonts w:eastAsia="Times New Roman" w:cs="Arial"/>
                <w:b/>
                <w:bCs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693" w:type="pc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550C099" w14:textId="77777777" w:rsidR="00FC2A93" w:rsidRPr="009A1795" w:rsidRDefault="00FC2A93" w:rsidP="0001317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pt-PT"/>
              </w:rPr>
            </w:pPr>
            <w:r w:rsidRPr="009A1795">
              <w:rPr>
                <w:rFonts w:eastAsia="Times New Roman" w:cs="Arial"/>
                <w:b/>
                <w:bCs/>
                <w:sz w:val="20"/>
                <w:szCs w:val="20"/>
                <w:lang w:eastAsia="pt-PT"/>
              </w:rPr>
              <w:t>TOTAL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F979EE" w14:textId="77777777" w:rsidR="00FC2A93" w:rsidRPr="009A1795" w:rsidRDefault="00FC2A93" w:rsidP="00013178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sz w:val="20"/>
                <w:szCs w:val="20"/>
                <w:lang w:eastAsia="pt-PT"/>
              </w:rPr>
            </w:pPr>
            <w:r w:rsidRPr="009A1795">
              <w:rPr>
                <w:rFonts w:eastAsia="Times New Roman" w:cs="Arial"/>
                <w:b/>
                <w:bCs/>
                <w:sz w:val="20"/>
                <w:szCs w:val="20"/>
                <w:lang w:eastAsia="pt-PT"/>
              </w:rPr>
              <w:t>€</w:t>
            </w:r>
          </w:p>
        </w:tc>
      </w:tr>
    </w:tbl>
    <w:p w14:paraId="4BCC2880" w14:textId="77777777" w:rsidR="00FC2A93" w:rsidRDefault="00FC2A93" w:rsidP="00FC2A93">
      <w:pPr>
        <w:rPr>
          <w:b/>
          <w:bCs/>
          <w:smallCaps/>
          <w:sz w:val="2"/>
          <w:szCs w:val="2"/>
          <w:u w:val="single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682"/>
      </w:tblGrid>
      <w:tr w:rsidR="00FC2A93" w:rsidRPr="005778D9" w14:paraId="4D80971A" w14:textId="77777777" w:rsidTr="00013178">
        <w:tc>
          <w:tcPr>
            <w:tcW w:w="5000" w:type="pct"/>
            <w:shd w:val="clear" w:color="auto" w:fill="B3B3B3"/>
            <w:vAlign w:val="bottom"/>
          </w:tcPr>
          <w:p w14:paraId="723A9C06" w14:textId="77777777" w:rsidR="00FC2A93" w:rsidRPr="009A1795" w:rsidRDefault="00FC2A93" w:rsidP="00013178">
            <w:pPr>
              <w:spacing w:after="0" w:line="240" w:lineRule="auto"/>
              <w:rPr>
                <w:b/>
                <w:color w:val="000000"/>
                <w:sz w:val="18"/>
                <w:szCs w:val="18"/>
              </w:rPr>
            </w:pPr>
            <w:r w:rsidRPr="009A1795">
              <w:rPr>
                <w:b/>
                <w:color w:val="000000"/>
                <w:sz w:val="18"/>
                <w:szCs w:val="18"/>
              </w:rPr>
              <w:t>Entidades Financiadoras/Colaboradoras</w:t>
            </w:r>
          </w:p>
        </w:tc>
      </w:tr>
      <w:tr w:rsidR="00FC2A93" w:rsidRPr="009A1795" w14:paraId="6051A4AC" w14:textId="77777777" w:rsidTr="00013178">
        <w:trPr>
          <w:trHeight w:val="667"/>
        </w:trPr>
        <w:tc>
          <w:tcPr>
            <w:tcW w:w="5000" w:type="pct"/>
          </w:tcPr>
          <w:p w14:paraId="5931A346" w14:textId="77777777" w:rsidR="00FC2A93" w:rsidRPr="009A1795" w:rsidRDefault="00FC2A93" w:rsidP="0001317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</w:tr>
    </w:tbl>
    <w:p w14:paraId="37273812" w14:textId="77777777" w:rsidR="00FC2A93" w:rsidRPr="009A1795" w:rsidRDefault="00FC2A93" w:rsidP="00FC2A93">
      <w:pPr>
        <w:rPr>
          <w:b/>
          <w:bCs/>
          <w:smallCaps/>
          <w:sz w:val="2"/>
          <w:szCs w:val="2"/>
          <w:u w:val="single"/>
        </w:rPr>
      </w:pPr>
    </w:p>
    <w:p w14:paraId="769EDF5B" w14:textId="77777777" w:rsidR="00477C38" w:rsidRPr="00FC2A93" w:rsidRDefault="00477C38" w:rsidP="00E97D8A">
      <w:pPr>
        <w:rPr>
          <w:rStyle w:val="Forte"/>
          <w:b w:val="0"/>
          <w:bCs w:val="0"/>
          <w:sz w:val="2"/>
          <w:szCs w:val="2"/>
        </w:rPr>
      </w:pPr>
    </w:p>
    <w:sectPr w:rsidR="00477C38" w:rsidRPr="00FC2A93" w:rsidSect="009E1D42">
      <w:headerReference w:type="default" r:id="rId7"/>
      <w:footerReference w:type="default" r:id="rId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36C47" w14:textId="77777777" w:rsidR="00A936BE" w:rsidRDefault="00A936BE">
      <w:r>
        <w:separator/>
      </w:r>
    </w:p>
  </w:endnote>
  <w:endnote w:type="continuationSeparator" w:id="0">
    <w:p w14:paraId="7A3ED96B" w14:textId="77777777" w:rsidR="00A936BE" w:rsidRDefault="00A93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6267B" w14:textId="77777777" w:rsidR="002030CC" w:rsidRDefault="002030CC">
    <w:pPr>
      <w:pStyle w:val="Rodap"/>
    </w:pPr>
    <w:r>
      <w:t>O Presidente do Clube: _______________________________________________________ Data: ___/___/________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EB9793" w14:textId="77777777" w:rsidR="00A936BE" w:rsidRDefault="00A936BE">
      <w:r>
        <w:separator/>
      </w:r>
    </w:p>
  </w:footnote>
  <w:footnote w:type="continuationSeparator" w:id="0">
    <w:p w14:paraId="34B05BC8" w14:textId="77777777" w:rsidR="00A936BE" w:rsidRDefault="00A936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19930" w14:textId="77777777" w:rsidR="002030CC" w:rsidRPr="00580D7D" w:rsidRDefault="006E76D5" w:rsidP="009E1D42">
    <w:pPr>
      <w:pStyle w:val="Cabealho"/>
      <w:rPr>
        <w:sz w:val="2"/>
        <w:szCs w:val="2"/>
      </w:rPr>
    </w:pPr>
    <w:r>
      <w:rPr>
        <w:noProof/>
        <w:lang w:eastAsia="pt-PT"/>
      </w:rPr>
      <w:drawing>
        <wp:anchor distT="0" distB="0" distL="114300" distR="114300" simplePos="0" relativeHeight="251658752" behindDoc="1" locked="0" layoutInCell="1" allowOverlap="1" wp14:anchorId="3D12E0D0" wp14:editId="18476D32">
          <wp:simplePos x="0" y="0"/>
          <wp:positionH relativeFrom="column">
            <wp:posOffset>0</wp:posOffset>
          </wp:positionH>
          <wp:positionV relativeFrom="paragraph">
            <wp:posOffset>-383540</wp:posOffset>
          </wp:positionV>
          <wp:extent cx="513080" cy="507365"/>
          <wp:effectExtent l="0" t="0" r="0" b="0"/>
          <wp:wrapThrough wrapText="bothSides">
            <wp:wrapPolygon edited="0">
              <wp:start x="0" y="0"/>
              <wp:lineTo x="0" y="21086"/>
              <wp:lineTo x="20851" y="21086"/>
              <wp:lineTo x="20851" y="0"/>
              <wp:lineTo x="0" y="0"/>
            </wp:wrapPolygon>
          </wp:wrapThrough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ngra Ativa (2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3080" cy="5073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13F99">
      <w:rPr>
        <w:noProof/>
        <w:lang w:eastAsia="pt-PT"/>
      </w:rPr>
      <w:drawing>
        <wp:anchor distT="0" distB="0" distL="114300" distR="114300" simplePos="0" relativeHeight="251657728" behindDoc="0" locked="0" layoutInCell="1" allowOverlap="1" wp14:anchorId="0734E4A5" wp14:editId="13343A60">
          <wp:simplePos x="0" y="0"/>
          <wp:positionH relativeFrom="column">
            <wp:posOffset>5594667</wp:posOffset>
          </wp:positionH>
          <wp:positionV relativeFrom="paragraph">
            <wp:posOffset>-374015</wp:posOffset>
          </wp:positionV>
          <wp:extent cx="1012190" cy="506095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CMAH JPE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12190" cy="5060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C7909"/>
    <w:multiLevelType w:val="hybridMultilevel"/>
    <w:tmpl w:val="69185F12"/>
    <w:lvl w:ilvl="0" w:tplc="7AA0E3C4">
      <w:start w:val="1"/>
      <w:numFmt w:val="decimal"/>
      <w:lvlText w:val="%1."/>
      <w:lvlJc w:val="left"/>
      <w:pPr>
        <w:ind w:left="2929" w:hanging="525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6018A6"/>
    <w:multiLevelType w:val="hybridMultilevel"/>
    <w:tmpl w:val="B512EA42"/>
    <w:lvl w:ilvl="0" w:tplc="3F449A66">
      <w:start w:val="1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C8105E"/>
    <w:multiLevelType w:val="hybridMultilevel"/>
    <w:tmpl w:val="1EAE7D16"/>
    <w:lvl w:ilvl="0" w:tplc="2ABCEF6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864" w:hanging="360"/>
      </w:pPr>
    </w:lvl>
    <w:lvl w:ilvl="2" w:tplc="0816001B" w:tentative="1">
      <w:start w:val="1"/>
      <w:numFmt w:val="lowerRoman"/>
      <w:lvlText w:val="%3."/>
      <w:lvlJc w:val="right"/>
      <w:pPr>
        <w:ind w:left="2584" w:hanging="180"/>
      </w:pPr>
    </w:lvl>
    <w:lvl w:ilvl="3" w:tplc="0816000F" w:tentative="1">
      <w:start w:val="1"/>
      <w:numFmt w:val="decimal"/>
      <w:lvlText w:val="%4."/>
      <w:lvlJc w:val="left"/>
      <w:pPr>
        <w:ind w:left="3304" w:hanging="360"/>
      </w:pPr>
    </w:lvl>
    <w:lvl w:ilvl="4" w:tplc="08160019" w:tentative="1">
      <w:start w:val="1"/>
      <w:numFmt w:val="lowerLetter"/>
      <w:lvlText w:val="%5."/>
      <w:lvlJc w:val="left"/>
      <w:pPr>
        <w:ind w:left="4024" w:hanging="360"/>
      </w:pPr>
    </w:lvl>
    <w:lvl w:ilvl="5" w:tplc="0816001B" w:tentative="1">
      <w:start w:val="1"/>
      <w:numFmt w:val="lowerRoman"/>
      <w:lvlText w:val="%6."/>
      <w:lvlJc w:val="right"/>
      <w:pPr>
        <w:ind w:left="4744" w:hanging="180"/>
      </w:pPr>
    </w:lvl>
    <w:lvl w:ilvl="6" w:tplc="0816000F" w:tentative="1">
      <w:start w:val="1"/>
      <w:numFmt w:val="decimal"/>
      <w:lvlText w:val="%7."/>
      <w:lvlJc w:val="left"/>
      <w:pPr>
        <w:ind w:left="5464" w:hanging="360"/>
      </w:pPr>
    </w:lvl>
    <w:lvl w:ilvl="7" w:tplc="08160019" w:tentative="1">
      <w:start w:val="1"/>
      <w:numFmt w:val="lowerLetter"/>
      <w:lvlText w:val="%8."/>
      <w:lvlJc w:val="left"/>
      <w:pPr>
        <w:ind w:left="6184" w:hanging="360"/>
      </w:pPr>
    </w:lvl>
    <w:lvl w:ilvl="8" w:tplc="0816001B" w:tentative="1">
      <w:start w:val="1"/>
      <w:numFmt w:val="lowerRoman"/>
      <w:lvlText w:val="%9."/>
      <w:lvlJc w:val="right"/>
      <w:pPr>
        <w:ind w:left="6904" w:hanging="180"/>
      </w:pPr>
    </w:lvl>
  </w:abstractNum>
  <w:num w:numId="1" w16cid:durableId="1101486401">
    <w:abstractNumId w:val="0"/>
  </w:num>
  <w:num w:numId="2" w16cid:durableId="547956656">
    <w:abstractNumId w:val="2"/>
  </w:num>
  <w:num w:numId="3" w16cid:durableId="5725484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2A93"/>
    <w:rsid w:val="000627DD"/>
    <w:rsid w:val="000B5976"/>
    <w:rsid w:val="001242EA"/>
    <w:rsid w:val="001244BC"/>
    <w:rsid w:val="00133356"/>
    <w:rsid w:val="00161142"/>
    <w:rsid w:val="001B0891"/>
    <w:rsid w:val="001C7780"/>
    <w:rsid w:val="001F5B2D"/>
    <w:rsid w:val="002030CC"/>
    <w:rsid w:val="00212F69"/>
    <w:rsid w:val="00313F99"/>
    <w:rsid w:val="00390D08"/>
    <w:rsid w:val="00397DF2"/>
    <w:rsid w:val="003D22A0"/>
    <w:rsid w:val="004108F3"/>
    <w:rsid w:val="004123B5"/>
    <w:rsid w:val="00467E24"/>
    <w:rsid w:val="00477C38"/>
    <w:rsid w:val="00481286"/>
    <w:rsid w:val="004A09C4"/>
    <w:rsid w:val="004B326D"/>
    <w:rsid w:val="005124E5"/>
    <w:rsid w:val="00524126"/>
    <w:rsid w:val="0056419A"/>
    <w:rsid w:val="00573628"/>
    <w:rsid w:val="005778D9"/>
    <w:rsid w:val="00674ACE"/>
    <w:rsid w:val="006E76D5"/>
    <w:rsid w:val="0071523A"/>
    <w:rsid w:val="00740273"/>
    <w:rsid w:val="007560CD"/>
    <w:rsid w:val="007C1C1F"/>
    <w:rsid w:val="00805854"/>
    <w:rsid w:val="00817532"/>
    <w:rsid w:val="00882666"/>
    <w:rsid w:val="008D0440"/>
    <w:rsid w:val="008D5CE0"/>
    <w:rsid w:val="00993A85"/>
    <w:rsid w:val="009A1795"/>
    <w:rsid w:val="009E1D42"/>
    <w:rsid w:val="00A52C7B"/>
    <w:rsid w:val="00A7362E"/>
    <w:rsid w:val="00A936BE"/>
    <w:rsid w:val="00B26719"/>
    <w:rsid w:val="00C475F5"/>
    <w:rsid w:val="00C476FE"/>
    <w:rsid w:val="00C923A4"/>
    <w:rsid w:val="00CB0D39"/>
    <w:rsid w:val="00CC3214"/>
    <w:rsid w:val="00CD174D"/>
    <w:rsid w:val="00CE1A04"/>
    <w:rsid w:val="00D531ED"/>
    <w:rsid w:val="00D63567"/>
    <w:rsid w:val="00D73B00"/>
    <w:rsid w:val="00DB5E5F"/>
    <w:rsid w:val="00DF40F7"/>
    <w:rsid w:val="00E7272C"/>
    <w:rsid w:val="00E76FE4"/>
    <w:rsid w:val="00E97D8A"/>
    <w:rsid w:val="00EF2713"/>
    <w:rsid w:val="00EF44EC"/>
    <w:rsid w:val="00F24D1E"/>
    <w:rsid w:val="00F34705"/>
    <w:rsid w:val="00F47DB5"/>
    <w:rsid w:val="00F86F7C"/>
    <w:rsid w:val="00FB08A3"/>
    <w:rsid w:val="00FC2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6220729"/>
  <w15:docId w15:val="{FBBD8C98-1F0B-4E67-A3EC-586DFD38B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1142"/>
    <w:pPr>
      <w:spacing w:after="200" w:line="276" w:lineRule="auto"/>
    </w:pPr>
    <w:rPr>
      <w:sz w:val="22"/>
      <w:szCs w:val="22"/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Tipodeletrapredefinidodopargrafo"/>
    <w:qFormat/>
    <w:rsid w:val="00481286"/>
    <w:rPr>
      <w:b/>
      <w:bCs/>
    </w:rPr>
  </w:style>
  <w:style w:type="paragraph" w:styleId="PargrafodaLista">
    <w:name w:val="List Paragraph"/>
    <w:basedOn w:val="Normal"/>
    <w:uiPriority w:val="34"/>
    <w:qFormat/>
    <w:rsid w:val="00481286"/>
    <w:pPr>
      <w:spacing w:before="120" w:after="0" w:line="240" w:lineRule="auto"/>
      <w:ind w:left="720" w:firstLine="113"/>
      <w:contextualSpacing/>
      <w:jc w:val="both"/>
    </w:pPr>
    <w:rPr>
      <w:rFonts w:ascii="Arial" w:eastAsia="Times New Roman" w:hAnsi="Arial"/>
      <w:color w:val="000080"/>
      <w:sz w:val="20"/>
      <w:szCs w:val="20"/>
      <w:lang w:eastAsia="pt-PT"/>
    </w:rPr>
  </w:style>
  <w:style w:type="table" w:styleId="TabelacomGrelha">
    <w:name w:val="Table Grid"/>
    <w:basedOn w:val="Tabelanormal"/>
    <w:uiPriority w:val="59"/>
    <w:rsid w:val="0048128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abealho">
    <w:name w:val="header"/>
    <w:basedOn w:val="Normal"/>
    <w:rsid w:val="009E1D42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9E1D42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6E76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6E76D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61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6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4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pasta%20trabalho%20corrente\ANEXO.dot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ANEXO</Template>
  <TotalTime>8</TotalTime>
  <Pages>2</Pages>
  <Words>715</Words>
  <Characters>3863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CMAH</Company>
  <LinksUpToDate>false</LinksUpToDate>
  <CharactersWithSpaces>4569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Ricardo R. Matias</dc:creator>
  <cp:lastModifiedBy>Ricardo N. V. Matias</cp:lastModifiedBy>
  <cp:revision>6</cp:revision>
  <cp:lastPrinted>2008-11-04T16:37:00Z</cp:lastPrinted>
  <dcterms:created xsi:type="dcterms:W3CDTF">2014-08-25T13:58:00Z</dcterms:created>
  <dcterms:modified xsi:type="dcterms:W3CDTF">2022-10-03T14:15:00Z</dcterms:modified>
</cp:coreProperties>
</file>